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BF1" w:rsidRPr="006B11D1" w:rsidRDefault="00084BF1" w:rsidP="00727143">
      <w:pPr>
        <w:tabs>
          <w:tab w:val="left" w:pos="6075"/>
        </w:tabs>
        <w:spacing w:line="360" w:lineRule="auto"/>
        <w:rPr>
          <w:rFonts w:ascii="Univers 45 Light" w:hAnsi="Univers 45 Light" w:cs="Tahoma"/>
          <w:sz w:val="22"/>
          <w:szCs w:val="20"/>
        </w:rPr>
      </w:pPr>
      <w:bookmarkStart w:id="0" w:name="_GoBack"/>
      <w:bookmarkEnd w:id="0"/>
    </w:p>
    <w:p w:rsidR="00244C77" w:rsidRDefault="00244C77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spacing w:line="360" w:lineRule="auto"/>
        <w:rPr>
          <w:rFonts w:ascii="Univers 45 Light" w:hAnsi="Univers 45 Light" w:cs="Tahoma"/>
          <w:sz w:val="22"/>
          <w:szCs w:val="20"/>
        </w:rPr>
      </w:pPr>
    </w:p>
    <w:p w:rsidR="003C5F7E" w:rsidRDefault="003C5F7E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spacing w:line="360" w:lineRule="auto"/>
        <w:rPr>
          <w:rFonts w:ascii="Univers 45 Light" w:hAnsi="Univers 45 Light" w:cs="Tahoma"/>
          <w:sz w:val="22"/>
          <w:szCs w:val="20"/>
        </w:rPr>
      </w:pPr>
    </w:p>
    <w:p w:rsidR="00E47E68" w:rsidRDefault="00E47E68" w:rsidP="006D3E23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spacing w:line="360" w:lineRule="auto"/>
        <w:rPr>
          <w:rFonts w:ascii="Univers 45 Light" w:hAnsi="Univers 45 Light" w:cs="Tahoma"/>
          <w:sz w:val="22"/>
          <w:szCs w:val="20"/>
        </w:rPr>
      </w:pPr>
      <w:r w:rsidRPr="006B11D1">
        <w:rPr>
          <w:rFonts w:ascii="Univers 45 Light" w:hAnsi="Univers 45 Light"/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0" wp14:anchorId="2027A923" wp14:editId="2C905432">
                <wp:simplePos x="0" y="0"/>
                <wp:positionH relativeFrom="column">
                  <wp:posOffset>-76835</wp:posOffset>
                </wp:positionH>
                <wp:positionV relativeFrom="page">
                  <wp:posOffset>1847215</wp:posOffset>
                </wp:positionV>
                <wp:extent cx="3059430" cy="1295400"/>
                <wp:effectExtent l="0" t="0" r="7620" b="0"/>
                <wp:wrapTopAndBottom/>
                <wp:docPr id="307" name="Textfe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5943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BF1" w:rsidRPr="006B11D1" w:rsidRDefault="006B7E36" w:rsidP="00084BF1">
                            <w:pPr>
                              <w:spacing w:after="120"/>
                              <w:rPr>
                                <w:rFonts w:ascii="Univers 45 Light" w:hAnsi="Univers 45 Light" w:cs="Tahoma"/>
                                <w:sz w:val="22"/>
                              </w:rPr>
                            </w:pPr>
                            <w:r>
                              <w:rPr>
                                <w:rFonts w:ascii="Univers 45 Light" w:hAnsi="Univers 45 Light" w:cs="Tahoma"/>
                                <w:sz w:val="22"/>
                              </w:rPr>
                              <w:t>Adresse einfügen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6.05pt;margin-top:145.45pt;width:240.9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" o:allowincell="f" o:allowoverlap="f" stroked="f">
                <o:lock v:ext="edit" aspectratio="t"/>
                <v:textbox>
                  <w:txbxContent>
                    <w:p w:rsidR="00084BF1" w:rsidRPr="006B11D1" w:rsidRDefault="006B7E36" w:rsidP="00084BF1">
                      <w:pPr>
                        <w:spacing w:after="120"/>
                        <w:rPr>
                          <w:rFonts w:ascii="Univers 45 Light" w:hAnsi="Univers 45 Light" w:cs="Tahoma"/>
                          <w:sz w:val="22"/>
                        </w:rPr>
                      </w:pPr>
                      <w:r>
                        <w:rPr>
                          <w:rFonts w:ascii="Univers 45 Light" w:hAnsi="Univers 45 Light" w:cs="Tahoma"/>
                          <w:sz w:val="22"/>
                        </w:rPr>
                        <w:t>Adresse einfügen</w:t>
                      </w:r>
                    </w:p>
                  </w:txbxContent>
                </v:textbox>
                <w10:wrap type="topAndBottom" anchory="page"/>
                <w10:anchorlock/>
              </v:shape>
            </w:pict>
          </mc:Fallback>
        </mc:AlternateContent>
      </w:r>
    </w:p>
    <w:tbl>
      <w:tblPr>
        <w:tblStyle w:val="Tabellenraster"/>
        <w:tblW w:w="9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Datum"/>
      </w:tblPr>
      <w:tblGrid>
        <w:gridCol w:w="5495"/>
        <w:gridCol w:w="3910"/>
      </w:tblGrid>
      <w:tr w:rsidR="00084BF1" w:rsidRPr="006B11D1" w:rsidTr="00E47E68">
        <w:tc>
          <w:tcPr>
            <w:tcW w:w="5495" w:type="dxa"/>
          </w:tcPr>
          <w:p w:rsidR="00084BF1" w:rsidRPr="006B11D1" w:rsidRDefault="00084BF1" w:rsidP="00244C77">
            <w:pPr>
              <w:tabs>
                <w:tab w:val="left" w:pos="2947"/>
                <w:tab w:val="left" w:pos="5306"/>
                <w:tab w:val="left" w:pos="7613"/>
                <w:tab w:val="right" w:pos="9214"/>
                <w:tab w:val="right" w:pos="9781"/>
              </w:tabs>
              <w:spacing w:line="360" w:lineRule="auto"/>
              <w:jc w:val="right"/>
              <w:rPr>
                <w:rFonts w:ascii="Univers 45 Light" w:hAnsi="Univers 45 Light" w:cs="Tahoma"/>
                <w:sz w:val="22"/>
                <w:szCs w:val="20"/>
              </w:rPr>
            </w:pPr>
          </w:p>
        </w:tc>
        <w:tc>
          <w:tcPr>
            <w:tcW w:w="3910" w:type="dxa"/>
          </w:tcPr>
          <w:p w:rsidR="00084BF1" w:rsidRPr="006B11D1" w:rsidRDefault="00084BF1" w:rsidP="001E1CE2">
            <w:pPr>
              <w:tabs>
                <w:tab w:val="left" w:pos="2947"/>
                <w:tab w:val="left" w:pos="5381"/>
                <w:tab w:val="left" w:pos="7613"/>
                <w:tab w:val="right" w:pos="9214"/>
                <w:tab w:val="right" w:pos="9781"/>
              </w:tabs>
              <w:spacing w:line="360" w:lineRule="auto"/>
              <w:ind w:left="21"/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6B11D1">
              <w:rPr>
                <w:rFonts w:ascii="Univers 45 Light" w:hAnsi="Univers 45 Light" w:cs="Tahoma"/>
                <w:sz w:val="22"/>
                <w:szCs w:val="20"/>
              </w:rPr>
              <w:t>15. Mai 2019</w:t>
            </w:r>
          </w:p>
        </w:tc>
      </w:tr>
      <w:tr w:rsidR="006B7E36" w:rsidRPr="006B11D1" w:rsidTr="00E47E68">
        <w:tc>
          <w:tcPr>
            <w:tcW w:w="5495" w:type="dxa"/>
          </w:tcPr>
          <w:p w:rsidR="006B7E36" w:rsidRPr="006B11D1" w:rsidRDefault="006B7E36" w:rsidP="006B7E36">
            <w:pPr>
              <w:tabs>
                <w:tab w:val="left" w:pos="2947"/>
                <w:tab w:val="left" w:pos="5306"/>
                <w:tab w:val="left" w:pos="7613"/>
                <w:tab w:val="right" w:pos="9214"/>
                <w:tab w:val="right" w:pos="9781"/>
              </w:tabs>
              <w:spacing w:line="360" w:lineRule="auto"/>
              <w:rPr>
                <w:rFonts w:ascii="Univers 45 Light" w:hAnsi="Univers 45 Light" w:cs="Tahoma"/>
                <w:sz w:val="22"/>
                <w:szCs w:val="20"/>
              </w:rPr>
            </w:pPr>
          </w:p>
        </w:tc>
        <w:tc>
          <w:tcPr>
            <w:tcW w:w="3910" w:type="dxa"/>
          </w:tcPr>
          <w:p w:rsidR="006B7E36" w:rsidRPr="006B11D1" w:rsidRDefault="006B7E36" w:rsidP="001E1CE2">
            <w:pPr>
              <w:tabs>
                <w:tab w:val="left" w:pos="2947"/>
                <w:tab w:val="left" w:pos="5381"/>
                <w:tab w:val="left" w:pos="7613"/>
                <w:tab w:val="right" w:pos="9214"/>
                <w:tab w:val="right" w:pos="9781"/>
              </w:tabs>
              <w:spacing w:line="360" w:lineRule="auto"/>
              <w:ind w:left="21"/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</w:p>
        </w:tc>
      </w:tr>
    </w:tbl>
    <w:p w:rsidR="00740672" w:rsidRPr="006B7E36" w:rsidRDefault="00740672" w:rsidP="00740672">
      <w:pPr>
        <w:tabs>
          <w:tab w:val="left" w:pos="2947"/>
          <w:tab w:val="left" w:pos="5381"/>
          <w:tab w:val="left" w:pos="7613"/>
          <w:tab w:val="right" w:pos="9214"/>
          <w:tab w:val="right" w:pos="9781"/>
        </w:tabs>
        <w:jc w:val="both"/>
        <w:rPr>
          <w:rFonts w:ascii="Univers 45 Light" w:hAnsi="Univers 45 Light" w:cs="Tahoma"/>
          <w:sz w:val="22"/>
          <w:szCs w:val="20"/>
        </w:rPr>
      </w:pPr>
    </w:p>
    <w:p w:rsidR="007B0CC1" w:rsidRPr="007B0CC1" w:rsidRDefault="007B0CC1" w:rsidP="007B0CC1">
      <w:pPr>
        <w:pStyle w:val="berschrift6"/>
        <w:rPr>
          <w:rFonts w:ascii="Univers 45 Light" w:hAnsi="Univers 45 Light"/>
          <w:sz w:val="22"/>
          <w:szCs w:val="22"/>
        </w:rPr>
      </w:pPr>
      <w:r w:rsidRPr="007B0CC1">
        <w:rPr>
          <w:rFonts w:ascii="Univers 45 Light" w:hAnsi="Univers 45 Light"/>
          <w:sz w:val="22"/>
          <w:szCs w:val="22"/>
        </w:rPr>
        <w:t xml:space="preserve">Abschlussbericht </w:t>
      </w:r>
    </w:p>
    <w:p w:rsidR="007B0CC1" w:rsidRPr="007B0CC1" w:rsidRDefault="007B0CC1" w:rsidP="007B0CC1">
      <w:pPr>
        <w:jc w:val="both"/>
        <w:rPr>
          <w:rFonts w:ascii="Univers 45 Light" w:hAnsi="Univers 45 Light"/>
          <w:sz w:val="22"/>
          <w:szCs w:val="22"/>
        </w:rPr>
      </w:pPr>
    </w:p>
    <w:p w:rsidR="00A51F84" w:rsidRDefault="007B0CC1" w:rsidP="007B0CC1">
      <w:pPr>
        <w:spacing w:line="360" w:lineRule="auto"/>
        <w:jc w:val="both"/>
        <w:rPr>
          <w:rFonts w:ascii="Univers 45 Light" w:hAnsi="Univers 45 Light"/>
          <w:sz w:val="22"/>
          <w:szCs w:val="22"/>
        </w:rPr>
      </w:pPr>
      <w:r w:rsidRPr="007B0CC1">
        <w:rPr>
          <w:rFonts w:ascii="Univers 45 Light" w:hAnsi="Univers 45 Light"/>
          <w:sz w:val="22"/>
          <w:szCs w:val="22"/>
        </w:rPr>
        <w:t>Patient(in): XX</w:t>
      </w:r>
      <w:r w:rsidRPr="007B0CC1">
        <w:rPr>
          <w:rFonts w:ascii="Univers 45 Light" w:hAnsi="Univers 45 Light"/>
          <w:sz w:val="22"/>
          <w:szCs w:val="22"/>
        </w:rPr>
        <w:tab/>
        <w:t xml:space="preserve"> </w:t>
      </w:r>
      <w:r w:rsidRPr="007B0CC1">
        <w:rPr>
          <w:rFonts w:ascii="Univers 45 Light" w:hAnsi="Univers 45 Light"/>
          <w:sz w:val="22"/>
          <w:szCs w:val="22"/>
        </w:rPr>
        <w:tab/>
      </w:r>
      <w:r w:rsidRPr="007B0CC1">
        <w:rPr>
          <w:rFonts w:ascii="Univers 45 Light" w:hAnsi="Univers 45 Light"/>
          <w:sz w:val="22"/>
          <w:szCs w:val="22"/>
        </w:rPr>
        <w:tab/>
      </w:r>
      <w:r w:rsidRPr="007B0CC1">
        <w:rPr>
          <w:rFonts w:ascii="Univers 45 Light" w:hAnsi="Univers 45 Light"/>
          <w:sz w:val="22"/>
          <w:szCs w:val="22"/>
        </w:rPr>
        <w:tab/>
      </w:r>
      <w:r w:rsidRPr="007B0CC1">
        <w:rPr>
          <w:rFonts w:ascii="Univers 45 Light" w:hAnsi="Univers 45 Light"/>
          <w:sz w:val="22"/>
          <w:szCs w:val="22"/>
        </w:rPr>
        <w:tab/>
        <w:t xml:space="preserve">geb.:  XX </w:t>
      </w:r>
      <w:r w:rsidRPr="007B0CC1">
        <w:rPr>
          <w:rFonts w:ascii="Univers 45 Light" w:hAnsi="Univers 45 Light"/>
          <w:sz w:val="22"/>
          <w:szCs w:val="22"/>
        </w:rPr>
        <w:tab/>
      </w:r>
    </w:p>
    <w:p w:rsidR="007B0CC1" w:rsidRPr="007B0CC1" w:rsidRDefault="007B0CC1" w:rsidP="007B0CC1">
      <w:pPr>
        <w:spacing w:line="360" w:lineRule="auto"/>
        <w:jc w:val="both"/>
        <w:rPr>
          <w:rFonts w:ascii="Univers 45 Light" w:hAnsi="Univers 45 Light"/>
          <w:sz w:val="22"/>
          <w:szCs w:val="22"/>
        </w:rPr>
      </w:pPr>
      <w:r w:rsidRPr="007B0CC1">
        <w:rPr>
          <w:rFonts w:ascii="Univers 45 Light" w:hAnsi="Univers 45 Light"/>
          <w:sz w:val="22"/>
          <w:szCs w:val="22"/>
        </w:rPr>
        <w:t>Wohnhaft: XX</w:t>
      </w:r>
    </w:p>
    <w:p w:rsidR="007B0CC1" w:rsidRPr="007B0CC1" w:rsidRDefault="007B0CC1" w:rsidP="007B0CC1">
      <w:pPr>
        <w:jc w:val="both"/>
        <w:rPr>
          <w:rFonts w:ascii="Univers 45 Light" w:hAnsi="Univers 45 Light"/>
          <w:sz w:val="22"/>
          <w:szCs w:val="22"/>
        </w:rPr>
      </w:pPr>
    </w:p>
    <w:p w:rsidR="007B0CC1" w:rsidRPr="007B0CC1" w:rsidRDefault="007B0CC1" w:rsidP="007B0CC1">
      <w:pPr>
        <w:jc w:val="both"/>
        <w:rPr>
          <w:rFonts w:ascii="Univers 45 Light" w:hAnsi="Univers 45 Light"/>
          <w:sz w:val="22"/>
          <w:szCs w:val="22"/>
        </w:rPr>
      </w:pPr>
    </w:p>
    <w:p w:rsidR="007B0CC1" w:rsidRPr="007B0CC1" w:rsidRDefault="007B0CC1" w:rsidP="007B0CC1">
      <w:pPr>
        <w:jc w:val="both"/>
        <w:rPr>
          <w:rFonts w:ascii="Univers 45 Light" w:hAnsi="Univers 45 Light"/>
          <w:sz w:val="22"/>
          <w:szCs w:val="22"/>
        </w:rPr>
      </w:pPr>
    </w:p>
    <w:p w:rsidR="007B0CC1" w:rsidRPr="007B0CC1" w:rsidRDefault="00A51F84" w:rsidP="007B0CC1">
      <w:pPr>
        <w:jc w:val="both"/>
        <w:rPr>
          <w:rFonts w:ascii="Univers 45 Light" w:hAnsi="Univers 45 Light"/>
          <w:sz w:val="22"/>
          <w:szCs w:val="22"/>
        </w:rPr>
      </w:pPr>
      <w:r>
        <w:rPr>
          <w:rFonts w:ascii="Univers 45 Light" w:hAnsi="Univers 45 Light"/>
          <w:sz w:val="22"/>
          <w:szCs w:val="22"/>
        </w:rPr>
        <w:t>o.g. Pat.</w:t>
      </w:r>
      <w:r w:rsidR="007B0CC1" w:rsidRPr="007B0CC1">
        <w:rPr>
          <w:rFonts w:ascii="Univers 45 Light" w:hAnsi="Univers 45 Light"/>
          <w:sz w:val="22"/>
          <w:szCs w:val="22"/>
        </w:rPr>
        <w:t xml:space="preserve"> befand sich am XX.XX.XX zur Diagnostik und am XX.XX.XX zum Auswertungsg</w:t>
      </w:r>
      <w:r w:rsidR="007B0CC1" w:rsidRPr="007B0CC1">
        <w:rPr>
          <w:rFonts w:ascii="Univers 45 Light" w:hAnsi="Univers 45 Light"/>
          <w:sz w:val="22"/>
          <w:szCs w:val="22"/>
        </w:rPr>
        <w:t>e</w:t>
      </w:r>
      <w:r w:rsidR="007B0CC1" w:rsidRPr="007B0CC1">
        <w:rPr>
          <w:rFonts w:ascii="Univers 45 Light" w:hAnsi="Univers 45 Light"/>
          <w:sz w:val="22"/>
          <w:szCs w:val="22"/>
        </w:rPr>
        <w:t>spräch in der Institutsambulanz und Tagesklinik für Psychotherapie. Es fanden keine zusätzl</w:t>
      </w:r>
      <w:r w:rsidR="007B0CC1" w:rsidRPr="007B0CC1">
        <w:rPr>
          <w:rFonts w:ascii="Univers 45 Light" w:hAnsi="Univers 45 Light"/>
          <w:sz w:val="22"/>
          <w:szCs w:val="22"/>
        </w:rPr>
        <w:t>i</w:t>
      </w:r>
      <w:r w:rsidR="007B0CC1" w:rsidRPr="007B0CC1">
        <w:rPr>
          <w:rFonts w:ascii="Univers 45 Light" w:hAnsi="Univers 45 Light"/>
          <w:sz w:val="22"/>
          <w:szCs w:val="22"/>
        </w:rPr>
        <w:t>che Probatoriksitzungen statt.</w:t>
      </w:r>
    </w:p>
    <w:p w:rsidR="007B0CC1" w:rsidRPr="007B0CC1" w:rsidRDefault="007B0CC1" w:rsidP="007B0CC1">
      <w:pPr>
        <w:jc w:val="both"/>
        <w:rPr>
          <w:rFonts w:ascii="Univers 45 Light" w:hAnsi="Univers 45 Light"/>
          <w:sz w:val="22"/>
          <w:szCs w:val="22"/>
        </w:rPr>
      </w:pPr>
    </w:p>
    <w:p w:rsidR="007B0CC1" w:rsidRPr="007B0CC1" w:rsidRDefault="007B0CC1" w:rsidP="007B0CC1">
      <w:pPr>
        <w:jc w:val="both"/>
        <w:rPr>
          <w:rFonts w:ascii="Univers 45 Light" w:hAnsi="Univers 45 Light"/>
          <w:sz w:val="22"/>
          <w:szCs w:val="22"/>
        </w:rPr>
      </w:pPr>
      <w:r w:rsidRPr="007B0CC1">
        <w:rPr>
          <w:rFonts w:ascii="Univers 45 Light" w:hAnsi="Univers 45 Light"/>
          <w:sz w:val="22"/>
          <w:szCs w:val="22"/>
        </w:rPr>
        <w:t>Festgestellte Diagnose: XX</w:t>
      </w:r>
    </w:p>
    <w:p w:rsidR="007B0CC1" w:rsidRPr="007B0CC1" w:rsidRDefault="007B0CC1" w:rsidP="007B0CC1">
      <w:pPr>
        <w:jc w:val="both"/>
        <w:rPr>
          <w:rFonts w:ascii="Univers 45 Light" w:hAnsi="Univers 45 Light"/>
          <w:sz w:val="22"/>
          <w:szCs w:val="22"/>
        </w:rPr>
      </w:pPr>
    </w:p>
    <w:p w:rsidR="007B0CC1" w:rsidRPr="007B0CC1" w:rsidRDefault="007B0CC1" w:rsidP="007B0CC1">
      <w:pPr>
        <w:jc w:val="both"/>
        <w:rPr>
          <w:rFonts w:ascii="Univers 45 Light" w:hAnsi="Univers 45 Light"/>
          <w:sz w:val="22"/>
          <w:szCs w:val="22"/>
        </w:rPr>
      </w:pPr>
      <w:r w:rsidRPr="007B0CC1">
        <w:rPr>
          <w:rFonts w:ascii="Univers 45 Light" w:hAnsi="Univers 45 Light"/>
          <w:sz w:val="22"/>
          <w:szCs w:val="22"/>
        </w:rPr>
        <w:t xml:space="preserve">Auf Grund einer Spontanremission entschied sich die Patientin </w:t>
      </w:r>
      <w:r w:rsidR="00A51F84">
        <w:rPr>
          <w:rFonts w:ascii="Univers 45 Light" w:hAnsi="Univers 45 Light"/>
          <w:sz w:val="22"/>
          <w:szCs w:val="22"/>
        </w:rPr>
        <w:t xml:space="preserve">/ der Patient </w:t>
      </w:r>
      <w:r w:rsidRPr="007B0CC1">
        <w:rPr>
          <w:rFonts w:ascii="Univers 45 Light" w:hAnsi="Univers 45 Light"/>
          <w:sz w:val="22"/>
          <w:szCs w:val="22"/>
        </w:rPr>
        <w:t>zum Zeitpunkt der Übernahme durch die behandelnde Therapeutin gegen den Beginn einer Psychotherapie, wie sie der behandelnden Therapeutin beim ersten telefonischen Kontakt am XX.XX.XX mitteilte.</w:t>
      </w:r>
    </w:p>
    <w:p w:rsidR="00351E33" w:rsidRPr="007B0CC1" w:rsidRDefault="00351E33" w:rsidP="007B0CC1">
      <w:pPr>
        <w:jc w:val="both"/>
        <w:rPr>
          <w:rFonts w:ascii="Univers 45 Light" w:hAnsi="Univers 45 Light"/>
          <w:sz w:val="22"/>
          <w:szCs w:val="22"/>
        </w:rPr>
      </w:pPr>
    </w:p>
    <w:p w:rsidR="00B131F3" w:rsidRPr="007B0CC1" w:rsidRDefault="00B131F3" w:rsidP="007B0CC1">
      <w:pPr>
        <w:jc w:val="both"/>
        <w:rPr>
          <w:rFonts w:ascii="Univers 45 Light" w:hAnsi="Univers 45 Light"/>
          <w:sz w:val="22"/>
          <w:szCs w:val="22"/>
        </w:rPr>
      </w:pPr>
    </w:p>
    <w:p w:rsidR="00B131F3" w:rsidRDefault="00B131F3" w:rsidP="00B131F3">
      <w:pPr>
        <w:jc w:val="both"/>
        <w:rPr>
          <w:rFonts w:ascii="Verdana" w:hAnsi="Verdana"/>
        </w:rPr>
      </w:pPr>
    </w:p>
    <w:p w:rsidR="00B131F3" w:rsidRDefault="00B131F3" w:rsidP="00B131F3">
      <w:pPr>
        <w:jc w:val="both"/>
        <w:rPr>
          <w:rFonts w:ascii="Verdana" w:hAnsi="Verdana"/>
        </w:rPr>
      </w:pPr>
    </w:p>
    <w:p w:rsidR="00B131F3" w:rsidRPr="007B0CC1" w:rsidRDefault="00B131F3" w:rsidP="00B131F3">
      <w:pPr>
        <w:jc w:val="both"/>
        <w:rPr>
          <w:rFonts w:ascii="Univers 45 Light" w:hAnsi="Univers 45 Light"/>
        </w:rPr>
      </w:pPr>
    </w:p>
    <w:p w:rsidR="006B11D1" w:rsidRPr="007B0CC1" w:rsidRDefault="006B11D1" w:rsidP="00B131F3">
      <w:pPr>
        <w:tabs>
          <w:tab w:val="left" w:pos="6135"/>
        </w:tabs>
        <w:jc w:val="both"/>
        <w:rPr>
          <w:rFonts w:ascii="Univers 45 Light" w:hAnsi="Univers 45 Light" w:cs="Tahoma"/>
          <w:sz w:val="20"/>
          <w:szCs w:val="20"/>
        </w:rPr>
      </w:pP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5"/>
        <w:gridCol w:w="3135"/>
        <w:gridCol w:w="3136"/>
      </w:tblGrid>
      <w:tr w:rsidR="00351E33" w:rsidRPr="007B0CC1" w:rsidTr="00351E33">
        <w:tc>
          <w:tcPr>
            <w:tcW w:w="3135" w:type="dxa"/>
          </w:tcPr>
          <w:p w:rsidR="00351E33" w:rsidRPr="007B0CC1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</w:p>
        </w:tc>
        <w:tc>
          <w:tcPr>
            <w:tcW w:w="3135" w:type="dxa"/>
          </w:tcPr>
          <w:p w:rsidR="00351E33" w:rsidRPr="007B0CC1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</w:p>
        </w:tc>
        <w:tc>
          <w:tcPr>
            <w:tcW w:w="3136" w:type="dxa"/>
          </w:tcPr>
          <w:p w:rsidR="00351E33" w:rsidRPr="007B0CC1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7B0CC1">
              <w:rPr>
                <w:rFonts w:ascii="Univers 45 Light" w:hAnsi="Univers 45 Light" w:cs="Tahoma"/>
                <w:sz w:val="22"/>
                <w:szCs w:val="20"/>
              </w:rPr>
              <w:t>Dr. Katrin von Consbruch</w:t>
            </w:r>
          </w:p>
        </w:tc>
      </w:tr>
      <w:tr w:rsidR="00351E33" w:rsidRPr="007B0CC1" w:rsidTr="00351E33">
        <w:tc>
          <w:tcPr>
            <w:tcW w:w="3135" w:type="dxa"/>
          </w:tcPr>
          <w:p w:rsidR="00351E33" w:rsidRPr="007B0CC1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7B0CC1">
              <w:rPr>
                <w:rFonts w:ascii="Univers 45 Light" w:hAnsi="Univers 45 Light" w:cs="Tahoma"/>
                <w:sz w:val="22"/>
                <w:szCs w:val="20"/>
              </w:rPr>
              <w:t>Behandler*in</w:t>
            </w:r>
          </w:p>
        </w:tc>
        <w:tc>
          <w:tcPr>
            <w:tcW w:w="3135" w:type="dxa"/>
          </w:tcPr>
          <w:p w:rsidR="00351E33" w:rsidRPr="007B0CC1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7B0CC1">
              <w:rPr>
                <w:rFonts w:ascii="Univers 45 Light" w:hAnsi="Univers 45 Light" w:cs="Tahoma"/>
                <w:sz w:val="22"/>
                <w:szCs w:val="20"/>
              </w:rPr>
              <w:t>Supervisor*in</w:t>
            </w:r>
          </w:p>
        </w:tc>
        <w:tc>
          <w:tcPr>
            <w:tcW w:w="3136" w:type="dxa"/>
          </w:tcPr>
          <w:p w:rsidR="00351E33" w:rsidRPr="007B0CC1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7B0CC1">
              <w:rPr>
                <w:rFonts w:ascii="Univers 45 Light" w:hAnsi="Univers 45 Light" w:cs="Tahoma"/>
                <w:sz w:val="22"/>
                <w:szCs w:val="20"/>
              </w:rPr>
              <w:t xml:space="preserve">Klinische Leitung </w:t>
            </w:r>
          </w:p>
          <w:p w:rsidR="00351E33" w:rsidRPr="007B0CC1" w:rsidRDefault="00351E33" w:rsidP="00B131F3">
            <w:pPr>
              <w:tabs>
                <w:tab w:val="left" w:pos="6135"/>
              </w:tabs>
              <w:jc w:val="both"/>
              <w:rPr>
                <w:rFonts w:ascii="Univers 45 Light" w:hAnsi="Univers 45 Light" w:cs="Tahoma"/>
                <w:sz w:val="22"/>
                <w:szCs w:val="20"/>
              </w:rPr>
            </w:pPr>
            <w:r w:rsidRPr="007B0CC1">
              <w:rPr>
                <w:rFonts w:ascii="Univers 45 Light" w:hAnsi="Univers 45 Light" w:cs="Tahoma"/>
                <w:sz w:val="22"/>
                <w:szCs w:val="20"/>
              </w:rPr>
              <w:t>Ausbildungsambulanz</w:t>
            </w:r>
          </w:p>
        </w:tc>
      </w:tr>
    </w:tbl>
    <w:p w:rsidR="00351E33" w:rsidRPr="00B131F3" w:rsidRDefault="00351E33" w:rsidP="00B131F3">
      <w:pPr>
        <w:tabs>
          <w:tab w:val="left" w:pos="6135"/>
        </w:tabs>
        <w:jc w:val="both"/>
        <w:rPr>
          <w:rFonts w:ascii="Verdana" w:hAnsi="Verdana" w:cs="Tahoma"/>
          <w:sz w:val="20"/>
          <w:szCs w:val="20"/>
        </w:rPr>
      </w:pPr>
      <w:r w:rsidRPr="00B131F3">
        <w:rPr>
          <w:rFonts w:ascii="Verdana" w:hAnsi="Verdana" w:cs="Tahoma"/>
          <w:sz w:val="20"/>
          <w:szCs w:val="20"/>
        </w:rPr>
        <w:tab/>
      </w:r>
      <w:r w:rsidRPr="00B131F3">
        <w:rPr>
          <w:rFonts w:ascii="Verdana" w:hAnsi="Verdana" w:cs="Tahoma"/>
          <w:sz w:val="20"/>
          <w:szCs w:val="20"/>
        </w:rPr>
        <w:tab/>
      </w:r>
    </w:p>
    <w:sectPr w:rsidR="00351E33" w:rsidRPr="00B131F3" w:rsidSect="00080103">
      <w:footerReference w:type="default" r:id="rId8"/>
      <w:headerReference w:type="first" r:id="rId9"/>
      <w:pgSz w:w="11907" w:h="16840" w:code="9"/>
      <w:pgMar w:top="1276" w:right="1275" w:bottom="1701" w:left="1366" w:header="720" w:footer="139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773" w:rsidRDefault="00877773">
      <w:r>
        <w:separator/>
      </w:r>
    </w:p>
  </w:endnote>
  <w:endnote w:type="continuationSeparator" w:id="0">
    <w:p w:rsidR="00877773" w:rsidRDefault="00877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45 Light">
    <w:panose1 w:val="020B0403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6B1" w:rsidRDefault="007946B1" w:rsidP="00A357CA">
    <w:pPr>
      <w:pStyle w:val="tu-briefseitenzahl"/>
      <w:framePr w:w="1486" w:h="975" w:hRule="exact" w:wrap="around" w:vAnchor="page" w:hAnchor="page" w:x="8866" w:y="15276"/>
      <w:rPr>
        <w:sz w:val="20"/>
      </w:rPr>
    </w:pPr>
  </w:p>
  <w:p w:rsidR="007946B1" w:rsidRDefault="007946B1" w:rsidP="00A357CA">
    <w:pPr>
      <w:pStyle w:val="tu-briefseitenzahl"/>
      <w:framePr w:w="1486" w:h="975" w:hRule="exact" w:wrap="around" w:vAnchor="page" w:hAnchor="page" w:x="8866" w:y="15276"/>
      <w:rPr>
        <w:sz w:val="20"/>
      </w:rPr>
    </w:pPr>
  </w:p>
  <w:p w:rsidR="00C43C52" w:rsidRPr="00407D19" w:rsidRDefault="00407D19" w:rsidP="00A357CA">
    <w:pPr>
      <w:pStyle w:val="tu-briefseitenzahl"/>
      <w:framePr w:w="1486" w:h="975" w:hRule="exact" w:wrap="around" w:vAnchor="page" w:hAnchor="page" w:x="8866" w:y="15276"/>
      <w:rPr>
        <w:sz w:val="20"/>
      </w:rPr>
    </w:pPr>
    <w:r w:rsidRPr="00407D19">
      <w:rPr>
        <w:sz w:val="20"/>
      </w:rPr>
      <w:t>Seite</w:t>
    </w:r>
    <w:r>
      <w:rPr>
        <w:sz w:val="20"/>
      </w:rPr>
      <w:t xml:space="preserve"> </w:t>
    </w:r>
    <w:r w:rsidR="00E319A9" w:rsidRPr="00407D19">
      <w:rPr>
        <w:sz w:val="20"/>
      </w:rPr>
      <w:fldChar w:fldCharType="begin"/>
    </w:r>
    <w:r w:rsidR="00E319A9" w:rsidRPr="00407D19">
      <w:rPr>
        <w:sz w:val="20"/>
      </w:rPr>
      <w:instrText xml:space="preserve">PAGE  </w:instrText>
    </w:r>
    <w:r w:rsidR="00E319A9" w:rsidRPr="00407D19">
      <w:rPr>
        <w:sz w:val="20"/>
      </w:rPr>
      <w:fldChar w:fldCharType="separate"/>
    </w:r>
    <w:r w:rsidR="007B0CC1">
      <w:rPr>
        <w:noProof/>
        <w:sz w:val="20"/>
      </w:rPr>
      <w:t>2</w:t>
    </w:r>
    <w:r w:rsidR="00E319A9" w:rsidRPr="00407D19">
      <w:rPr>
        <w:noProof/>
        <w:sz w:val="20"/>
      </w:rPr>
      <w:fldChar w:fldCharType="end"/>
    </w:r>
    <w:r w:rsidR="00A357CA" w:rsidRPr="00A357CA">
      <w:rPr>
        <w:noProof/>
        <w:sz w:val="20"/>
      </w:rPr>
      <w:t xml:space="preserve"> </w:t>
    </w:r>
    <w:r w:rsidR="00A357CA">
      <w:rPr>
        <w:noProof/>
        <w:sz w:val="20"/>
      </w:rPr>
      <w:t xml:space="preserve">von </w:t>
    </w:r>
    <w:r w:rsidR="00A357CA">
      <w:rPr>
        <w:noProof/>
        <w:sz w:val="20"/>
      </w:rPr>
      <w:fldChar w:fldCharType="begin"/>
    </w:r>
    <w:r w:rsidR="00A357CA">
      <w:rPr>
        <w:noProof/>
        <w:sz w:val="20"/>
      </w:rPr>
      <w:instrText xml:space="preserve"> NUMPAGES  \* Arabic  \* MERGEFORMAT </w:instrText>
    </w:r>
    <w:r w:rsidR="00A357CA">
      <w:rPr>
        <w:noProof/>
        <w:sz w:val="20"/>
      </w:rPr>
      <w:fldChar w:fldCharType="separate"/>
    </w:r>
    <w:r w:rsidR="006B1169">
      <w:rPr>
        <w:noProof/>
        <w:sz w:val="20"/>
      </w:rPr>
      <w:t>1</w:t>
    </w:r>
    <w:r w:rsidR="00A357CA">
      <w:rPr>
        <w:noProof/>
        <w:sz w:val="20"/>
      </w:rPr>
      <w:fldChar w:fldCharType="end"/>
    </w:r>
  </w:p>
  <w:p w:rsidR="00C43C52" w:rsidRDefault="00154EAD" w:rsidP="005E63CB">
    <w:pPr>
      <w:pStyle w:val="Fuzeile"/>
      <w:ind w:right="-1"/>
    </w:pPr>
    <w:r w:rsidRPr="00154EAD">
      <w:rPr>
        <w:noProof/>
      </w:rPr>
      <mc:AlternateContent>
        <mc:Choice Requires="wps">
          <w:drawing>
            <wp:anchor distT="0" distB="0" distL="114300" distR="114300" simplePos="0" relativeHeight="251694080" behindDoc="0" locked="1" layoutInCell="0" allowOverlap="0" wp14:anchorId="48B36170" wp14:editId="24ADEE37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1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Pr="00154EAD">
      <w:rPr>
        <w:noProof/>
      </w:rPr>
      <mc:AlternateContent>
        <mc:Choice Requires="wps">
          <w:drawing>
            <wp:anchor distT="0" distB="0" distL="114300" distR="114300" simplePos="0" relativeHeight="251695104" behindDoc="0" locked="1" layoutInCell="0" allowOverlap="0" wp14:anchorId="3F98765E" wp14:editId="5701CB70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1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2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Pr="00154EAD">
      <w:rPr>
        <w:noProof/>
      </w:rPr>
      <mc:AlternateContent>
        <mc:Choice Requires="wps">
          <w:drawing>
            <wp:anchor distT="0" distB="0" distL="114300" distR="114300" simplePos="0" relativeHeight="251696128" behindDoc="0" locked="1" layoutInCell="0" allowOverlap="0" wp14:anchorId="7AE678FA" wp14:editId="76BC013C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14" name="Gerade Verbindung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4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773" w:rsidRDefault="00877773">
      <w:r>
        <w:separator/>
      </w:r>
    </w:p>
  </w:footnote>
  <w:footnote w:type="continuationSeparator" w:id="0">
    <w:p w:rsidR="00877773" w:rsidRDefault="00877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C52" w:rsidRDefault="00B131F3" w:rsidP="005E63CB">
    <w:pPr>
      <w:pStyle w:val="Kopfzeile"/>
      <w:tabs>
        <w:tab w:val="clear" w:pos="4536"/>
        <w:tab w:val="clear" w:pos="9072"/>
        <w:tab w:val="left" w:pos="0"/>
        <w:tab w:val="left" w:pos="3499"/>
      </w:tabs>
      <w:jc w:val="both"/>
      <w:rPr>
        <w:vertAlign w:val="subscript"/>
      </w:rPr>
    </w:pPr>
    <w:r>
      <w:rPr>
        <w:rFonts w:ascii="Univers 45 Light" w:hAnsi="Univers 45 Light"/>
        <w:noProof/>
        <w:sz w:val="12"/>
        <w:szCs w:val="12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35C170B7" wp14:editId="590DFDA9">
              <wp:simplePos x="0" y="0"/>
              <wp:positionH relativeFrom="column">
                <wp:posOffset>55880</wp:posOffset>
              </wp:positionH>
              <wp:positionV relativeFrom="paragraph">
                <wp:posOffset>104775</wp:posOffset>
              </wp:positionV>
              <wp:extent cx="5693410" cy="9625330"/>
              <wp:effectExtent l="0" t="0" r="2540" b="0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93410" cy="9625330"/>
                        <a:chOff x="0" y="0"/>
                        <a:chExt cx="5693638" cy="9625957"/>
                      </a:xfrm>
                    </wpg:grpSpPr>
                    <wpg:grpSp>
                      <wpg:cNvPr id="4" name="Gruppieren 4"/>
                      <wpg:cNvGrpSpPr/>
                      <wpg:grpSpPr>
                        <a:xfrm>
                          <a:off x="0" y="0"/>
                          <a:ext cx="5693638" cy="9625957"/>
                          <a:chOff x="0" y="0"/>
                          <a:chExt cx="5693465" cy="9627862"/>
                        </a:xfrm>
                      </wpg:grpSpPr>
                      <pic:pic xmlns:pic="http://schemas.openxmlformats.org/drawingml/2006/picture">
                        <pic:nvPicPr>
                          <pic:cNvPr id="44" name="Grafik 44" descr="\\klipsy1.psych.tu-dresden.de\shares\bologov\IAP\Briefbogen\IAP-Briefbogen_Fußzeile_6,5.pn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9246947"/>
                            <a:ext cx="5674415" cy="38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3" descr="H:\IAP\Logo\Final\FINAL\IAP-Logo Kopf komplett_final.jp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Grafik 6" descr="H:\IAP\Briefbogen\IAP-Briefbogen_Adressfeld_Hohe Str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1076325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8" o:spid="_x0000_s1026" style="position:absolute;margin-left:4.4pt;margin-top:8.25pt;width:448.3pt;height:757.9pt;z-index:251724800" coordsize="56936,962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X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">
              <v:group id="Gruppieren 4" o:spid="_x0000_s1027" style="position:absolute;width:56936;height:96259" coordsize="56934,96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4" o:spid="_x0000_s1028" type="#_x0000_t75" style="position:absolute;left:190;top:92469;width:56744;height:3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3MDFAAAA2wAAAA8AAABkcnMvZG93bnJldi54bWxEj0FrwkAUhO+C/2F5Qm9mowaR1FW0RSi0&#10;oEax9PbIvibB7NuQ3Wr6711B8DjMzDfMfNmZWlyodZVlBaMoBkGcW11xoeB42AxnIJxH1lhbJgX/&#10;5GC56PfmmGp75T1dMl+IAGGXooLS+yaV0uUlGXSRbYiD92tbgz7ItpC6xWuAm1qO43gqDVYcFkps&#10;6K2k/Jz9GQWn6pTIn88Ov47ZaPterye78epbqZdBt3oF4anzz/Cj/aEVJAncv4Qf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pNzAxQAAANsAAAAPAAAAAAAAAAAAAAAA&#10;AJ8CAABkcnMvZG93bnJldi54bWxQSwUGAAAAAAQABAD3AAAAkQMAAAAA&#10;">
                  <v:imagedata r:id="rId4" o:title="IAP-Briefbogen_Fußzeile_6,5"/>
                  <v:path arrowok="t"/>
                </v:shape>
                <v:shape id="Grafik 3" o:spid="_x0000_s1029" type="#_x0000_t75" style="position:absolute;width:28575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EoODEAAAA2gAAAA8AAABkcnMvZG93bnJldi54bWxEj0FrwkAUhO+C/2F5hd50o1IpqZtQRUt7&#10;EbU99PjIPrOh2bchu8akv75bEDwOM/MNs8p7W4uOWl85VjCbJiCIC6crLhV8fe4mzyB8QNZYOyYF&#10;A3nIs/Fohal2Vz5SdwqliBD2KSowITSplL4wZNFPXUMcvbNrLYYo21LqFq8Rbms5T5KltFhxXDDY&#10;0MZQ8XO6WAXn2nRv++3wLfvfw4Cz8iNZmyelHh/61xcQgfpwD9/a71rBAv6vxBs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EoODEAAAA2gAAAA8AAAAAAAAAAAAAAAAA&#10;nwIAAGRycy9kb3ducmV2LnhtbFBLBQYAAAAABAAEAPcAAACQAwAAAAA=&#10;">
                  <v:imagedata r:id="rId5" o:title="IAP-Logo Kopf komplett_final"/>
                  <v:path arrowok="t"/>
                </v:shape>
              </v:group>
              <v:shape id="Grafik 6" o:spid="_x0000_s1030" type="#_x0000_t75" style="position:absolute;left:190;top:10763;width:25337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KUOjFAAAA2gAAAA8AAABkcnMvZG93bnJldi54bWxEj81uwjAQhO+V+g7WIvXWOHCgJcWJUAGp&#10;h174aeG4ipc4JV5HsQspT18jIXEczcw3mmnR20acqPO1YwXDJAVBXDpdc6Vgu1k+v4LwAVlj45gU&#10;/JGHIn98mGKm3ZlXdFqHSkQI+wwVmBDaTEpfGrLoE9cSR+/gOoshyq6SusNzhNtGjtJ0LC3WHBcM&#10;tvRuqDyuf62C/feLXs2/Uj0xn4fd4me0uWzDXKmnQT97AxGoD/fwrf2hFYzheiXeAJ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ilDoxQAAANoAAAAPAAAAAAAAAAAAAAAA&#10;AJ8CAABkcnMvZG93bnJldi54bWxQSwUGAAAAAAQABAD3AAAAkQMAAAAA&#10;">
                <v:imagedata r:id="rId6" o:title="IAP-Briefbogen_Adressfeld_Hohe Str"/>
                <v:path arrowok="t"/>
              </v:shape>
            </v:group>
          </w:pict>
        </mc:Fallback>
      </mc:AlternateContent>
    </w:r>
    <w:r w:rsidR="0053556F">
      <w:rPr>
        <w:noProof/>
        <w:vertAlign w:val="subscript"/>
      </w:rPr>
      <w:drawing>
        <wp:anchor distT="0" distB="0" distL="114300" distR="114300" simplePos="0" relativeHeight="251726848" behindDoc="1" locked="0" layoutInCell="1" allowOverlap="1" wp14:anchorId="2EE80A54" wp14:editId="16E10C97">
          <wp:simplePos x="0" y="0"/>
          <wp:positionH relativeFrom="column">
            <wp:posOffset>3514090</wp:posOffset>
          </wp:positionH>
          <wp:positionV relativeFrom="paragraph">
            <wp:posOffset>1343025</wp:posOffset>
          </wp:positionV>
          <wp:extent cx="2171700" cy="600075"/>
          <wp:effectExtent l="0" t="0" r="0" b="9525"/>
          <wp:wrapNone/>
          <wp:docPr id="9" name="Grafik 9" descr="H:\_IAP\Briefbogen\IAP-Briefbogen_Kontaktfeld_Ausbildungsbüro onhe Kontak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_IAP\Briefbogen\IAP-Briefbogen_Kontaktfeld_Ausbildungsbüro onhe Kontakte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BF1">
      <w:rPr>
        <w:rFonts w:ascii="Univers 45 Light" w:hAnsi="Univers 45 Light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76672" behindDoc="0" locked="1" layoutInCell="0" allowOverlap="0" wp14:anchorId="7E55850F" wp14:editId="31DE7D3F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12700" b="19050"/>
              <wp:wrapNone/>
              <wp:docPr id="16" name="Gerade Verbindung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6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="00244C77">
      <w:rPr>
        <w:noProof/>
      </w:rPr>
      <mc:AlternateContent>
        <mc:Choice Requires="wps">
          <w:drawing>
            <wp:anchor distT="0" distB="0" distL="114300" distR="114300" simplePos="0" relativeHeight="251692032" behindDoc="0" locked="1" layoutInCell="0" allowOverlap="0" wp14:anchorId="3F77A9D6" wp14:editId="6CBB4950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7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  <w:r w:rsidR="00084BF1">
      <w:rPr>
        <w:noProof/>
      </w:rPr>
      <mc:AlternateContent>
        <mc:Choice Requires="wps">
          <w:drawing>
            <wp:anchor distT="0" distB="0" distL="114300" distR="114300" simplePos="0" relativeHeight="251674624" behindDoc="0" locked="1" layoutInCell="0" allowOverlap="0" wp14:anchorId="67F86258" wp14:editId="3EE1B38B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192D64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" o:allowincell="f" o:allowoverlap="f" strokecolor="#192d64" strokeweight=".3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E788D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E1C44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E16CD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B968B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D3CFC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Times New Roman" w:hint="default"/>
      </w:rPr>
    </w:lvl>
  </w:abstractNum>
  <w:abstractNum w:abstractNumId="5">
    <w:nsid w:val="FFFFFF81"/>
    <w:multiLevelType w:val="singleLevel"/>
    <w:tmpl w:val="38D0E9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Times New Roman" w:hint="default"/>
      </w:rPr>
    </w:lvl>
  </w:abstractNum>
  <w:abstractNum w:abstractNumId="6">
    <w:nsid w:val="FFFFFF82"/>
    <w:multiLevelType w:val="singleLevel"/>
    <w:tmpl w:val="F67ED3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Times New Roman" w:hint="default"/>
      </w:rPr>
    </w:lvl>
  </w:abstractNum>
  <w:abstractNum w:abstractNumId="7">
    <w:nsid w:val="FFFFFF83"/>
    <w:multiLevelType w:val="singleLevel"/>
    <w:tmpl w:val="9D4880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Times New Roman" w:hint="default"/>
      </w:rPr>
    </w:lvl>
  </w:abstractNum>
  <w:abstractNum w:abstractNumId="8">
    <w:nsid w:val="FFFFFF88"/>
    <w:multiLevelType w:val="singleLevel"/>
    <w:tmpl w:val="F6A83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68AB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0">
    <w:nsid w:val="091B71C1"/>
    <w:multiLevelType w:val="hybridMultilevel"/>
    <w:tmpl w:val="9DC056A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B4B7BD4"/>
    <w:multiLevelType w:val="hybridMultilevel"/>
    <w:tmpl w:val="B3287558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77D29CC"/>
    <w:multiLevelType w:val="hybridMultilevel"/>
    <w:tmpl w:val="E00A80CE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E52ACC"/>
    <w:multiLevelType w:val="hybridMultilevel"/>
    <w:tmpl w:val="FC6C7A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ED3200E"/>
    <w:multiLevelType w:val="hybridMultilevel"/>
    <w:tmpl w:val="AA7E45E4"/>
    <w:lvl w:ilvl="0" w:tplc="CDF0FDB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03914FF"/>
    <w:multiLevelType w:val="hybridMultilevel"/>
    <w:tmpl w:val="129E74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15B0D5F"/>
    <w:multiLevelType w:val="hybridMultilevel"/>
    <w:tmpl w:val="53A6671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  <w:num w:numId="14">
    <w:abstractNumId w:val="15"/>
  </w:num>
  <w:num w:numId="15">
    <w:abstractNumId w:val="14"/>
  </w:num>
  <w:num w:numId="16">
    <w:abstractNumId w:val="1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DC7"/>
    <w:rsid w:val="00034799"/>
    <w:rsid w:val="000410F3"/>
    <w:rsid w:val="000453B4"/>
    <w:rsid w:val="000461C0"/>
    <w:rsid w:val="00047716"/>
    <w:rsid w:val="00063FE9"/>
    <w:rsid w:val="00076E97"/>
    <w:rsid w:val="00080103"/>
    <w:rsid w:val="000801D6"/>
    <w:rsid w:val="00081EDB"/>
    <w:rsid w:val="00083FC4"/>
    <w:rsid w:val="00084BF1"/>
    <w:rsid w:val="000857EC"/>
    <w:rsid w:val="000B1A77"/>
    <w:rsid w:val="000B37BE"/>
    <w:rsid w:val="000C18B6"/>
    <w:rsid w:val="000D6A80"/>
    <w:rsid w:val="000E3F27"/>
    <w:rsid w:val="000F22AD"/>
    <w:rsid w:val="000F29E4"/>
    <w:rsid w:val="001031B4"/>
    <w:rsid w:val="00125D2B"/>
    <w:rsid w:val="0013281F"/>
    <w:rsid w:val="00140515"/>
    <w:rsid w:val="00144234"/>
    <w:rsid w:val="00154EAD"/>
    <w:rsid w:val="001939CA"/>
    <w:rsid w:val="001A0448"/>
    <w:rsid w:val="001A69E5"/>
    <w:rsid w:val="001B3577"/>
    <w:rsid w:val="001B4356"/>
    <w:rsid w:val="001B6E12"/>
    <w:rsid w:val="001C0A59"/>
    <w:rsid w:val="001D314A"/>
    <w:rsid w:val="001E1CE2"/>
    <w:rsid w:val="002036C4"/>
    <w:rsid w:val="00231F40"/>
    <w:rsid w:val="00244C77"/>
    <w:rsid w:val="00255BDB"/>
    <w:rsid w:val="00264416"/>
    <w:rsid w:val="00272F70"/>
    <w:rsid w:val="00274CB0"/>
    <w:rsid w:val="002C50C4"/>
    <w:rsid w:val="002C624B"/>
    <w:rsid w:val="002E0A7D"/>
    <w:rsid w:val="002F0070"/>
    <w:rsid w:val="002F6CFC"/>
    <w:rsid w:val="003126BB"/>
    <w:rsid w:val="003331A6"/>
    <w:rsid w:val="00351AAD"/>
    <w:rsid w:val="00351E33"/>
    <w:rsid w:val="00361092"/>
    <w:rsid w:val="003847A7"/>
    <w:rsid w:val="003907C0"/>
    <w:rsid w:val="003920B3"/>
    <w:rsid w:val="00396C44"/>
    <w:rsid w:val="003A15F9"/>
    <w:rsid w:val="003B259B"/>
    <w:rsid w:val="003B7136"/>
    <w:rsid w:val="003B7471"/>
    <w:rsid w:val="003C5F7E"/>
    <w:rsid w:val="003C7AEF"/>
    <w:rsid w:val="003D5943"/>
    <w:rsid w:val="00407D19"/>
    <w:rsid w:val="00417E11"/>
    <w:rsid w:val="00432FFB"/>
    <w:rsid w:val="00442E4E"/>
    <w:rsid w:val="004514EF"/>
    <w:rsid w:val="00471F15"/>
    <w:rsid w:val="00484342"/>
    <w:rsid w:val="00485095"/>
    <w:rsid w:val="00491164"/>
    <w:rsid w:val="00492398"/>
    <w:rsid w:val="00493B8B"/>
    <w:rsid w:val="00494549"/>
    <w:rsid w:val="004B2B10"/>
    <w:rsid w:val="004B4EDB"/>
    <w:rsid w:val="004E3507"/>
    <w:rsid w:val="004E7523"/>
    <w:rsid w:val="00515046"/>
    <w:rsid w:val="00520149"/>
    <w:rsid w:val="005313C4"/>
    <w:rsid w:val="0053556F"/>
    <w:rsid w:val="00540FCF"/>
    <w:rsid w:val="00543E42"/>
    <w:rsid w:val="0055385E"/>
    <w:rsid w:val="005549DA"/>
    <w:rsid w:val="0055612D"/>
    <w:rsid w:val="00560C6A"/>
    <w:rsid w:val="00563549"/>
    <w:rsid w:val="00564DF4"/>
    <w:rsid w:val="005A3EE2"/>
    <w:rsid w:val="005C5B96"/>
    <w:rsid w:val="005C74A6"/>
    <w:rsid w:val="005D64FE"/>
    <w:rsid w:val="005E63CB"/>
    <w:rsid w:val="005E74CC"/>
    <w:rsid w:val="005F0471"/>
    <w:rsid w:val="00602065"/>
    <w:rsid w:val="006111C6"/>
    <w:rsid w:val="00625029"/>
    <w:rsid w:val="006366DE"/>
    <w:rsid w:val="006512F5"/>
    <w:rsid w:val="00653364"/>
    <w:rsid w:val="00657E72"/>
    <w:rsid w:val="00670C29"/>
    <w:rsid w:val="00673082"/>
    <w:rsid w:val="00686529"/>
    <w:rsid w:val="00686B91"/>
    <w:rsid w:val="00691081"/>
    <w:rsid w:val="00691AB3"/>
    <w:rsid w:val="00695158"/>
    <w:rsid w:val="00695BF5"/>
    <w:rsid w:val="006B1169"/>
    <w:rsid w:val="006B11D1"/>
    <w:rsid w:val="006B7E36"/>
    <w:rsid w:val="006B7F88"/>
    <w:rsid w:val="006D3E23"/>
    <w:rsid w:val="006D41F6"/>
    <w:rsid w:val="006E2DB1"/>
    <w:rsid w:val="00706FF2"/>
    <w:rsid w:val="007079C1"/>
    <w:rsid w:val="00727143"/>
    <w:rsid w:val="00740672"/>
    <w:rsid w:val="00745D5C"/>
    <w:rsid w:val="0076075B"/>
    <w:rsid w:val="00770E3C"/>
    <w:rsid w:val="00774465"/>
    <w:rsid w:val="00784C5D"/>
    <w:rsid w:val="00784D55"/>
    <w:rsid w:val="007946B1"/>
    <w:rsid w:val="007B0CC1"/>
    <w:rsid w:val="007B5675"/>
    <w:rsid w:val="007C13A7"/>
    <w:rsid w:val="007C4242"/>
    <w:rsid w:val="007C50B2"/>
    <w:rsid w:val="007C5B23"/>
    <w:rsid w:val="007D663B"/>
    <w:rsid w:val="007F714F"/>
    <w:rsid w:val="007F7177"/>
    <w:rsid w:val="00823596"/>
    <w:rsid w:val="00823647"/>
    <w:rsid w:val="008308FE"/>
    <w:rsid w:val="00830C8B"/>
    <w:rsid w:val="00854DFF"/>
    <w:rsid w:val="00856A8A"/>
    <w:rsid w:val="00870EAC"/>
    <w:rsid w:val="00874D8B"/>
    <w:rsid w:val="00877773"/>
    <w:rsid w:val="00882CFC"/>
    <w:rsid w:val="008837E3"/>
    <w:rsid w:val="008958D9"/>
    <w:rsid w:val="008C4AA1"/>
    <w:rsid w:val="008E03C9"/>
    <w:rsid w:val="0090128D"/>
    <w:rsid w:val="009032B2"/>
    <w:rsid w:val="00915498"/>
    <w:rsid w:val="00923866"/>
    <w:rsid w:val="00935386"/>
    <w:rsid w:val="00953FE6"/>
    <w:rsid w:val="00964ADD"/>
    <w:rsid w:val="00970AD9"/>
    <w:rsid w:val="009711AB"/>
    <w:rsid w:val="009736E9"/>
    <w:rsid w:val="009873C4"/>
    <w:rsid w:val="00997053"/>
    <w:rsid w:val="009A4238"/>
    <w:rsid w:val="009A4D67"/>
    <w:rsid w:val="009B3E8E"/>
    <w:rsid w:val="009E0C29"/>
    <w:rsid w:val="009E4640"/>
    <w:rsid w:val="009F67BB"/>
    <w:rsid w:val="00A11469"/>
    <w:rsid w:val="00A115A5"/>
    <w:rsid w:val="00A139F2"/>
    <w:rsid w:val="00A15269"/>
    <w:rsid w:val="00A225D4"/>
    <w:rsid w:val="00A22653"/>
    <w:rsid w:val="00A235AD"/>
    <w:rsid w:val="00A357CA"/>
    <w:rsid w:val="00A37577"/>
    <w:rsid w:val="00A423CD"/>
    <w:rsid w:val="00A51409"/>
    <w:rsid w:val="00A51F84"/>
    <w:rsid w:val="00A70CB2"/>
    <w:rsid w:val="00A71B94"/>
    <w:rsid w:val="00A975ED"/>
    <w:rsid w:val="00AB16B2"/>
    <w:rsid w:val="00AC2910"/>
    <w:rsid w:val="00B05681"/>
    <w:rsid w:val="00B131F3"/>
    <w:rsid w:val="00B20418"/>
    <w:rsid w:val="00B64710"/>
    <w:rsid w:val="00B72D29"/>
    <w:rsid w:val="00B95FD2"/>
    <w:rsid w:val="00BC6442"/>
    <w:rsid w:val="00BC7EC3"/>
    <w:rsid w:val="00BF1B1D"/>
    <w:rsid w:val="00C0249F"/>
    <w:rsid w:val="00C04ED2"/>
    <w:rsid w:val="00C077CB"/>
    <w:rsid w:val="00C309D7"/>
    <w:rsid w:val="00C30BE0"/>
    <w:rsid w:val="00C321C5"/>
    <w:rsid w:val="00C32498"/>
    <w:rsid w:val="00C329C2"/>
    <w:rsid w:val="00C32FE1"/>
    <w:rsid w:val="00C43C52"/>
    <w:rsid w:val="00C450D6"/>
    <w:rsid w:val="00C47BF0"/>
    <w:rsid w:val="00C516CB"/>
    <w:rsid w:val="00C530F4"/>
    <w:rsid w:val="00C6186C"/>
    <w:rsid w:val="00C738F7"/>
    <w:rsid w:val="00CB0DC7"/>
    <w:rsid w:val="00CD6DFF"/>
    <w:rsid w:val="00D0088F"/>
    <w:rsid w:val="00D171D5"/>
    <w:rsid w:val="00D26B3F"/>
    <w:rsid w:val="00D4333D"/>
    <w:rsid w:val="00D627E4"/>
    <w:rsid w:val="00D6352C"/>
    <w:rsid w:val="00D851D2"/>
    <w:rsid w:val="00D95CB1"/>
    <w:rsid w:val="00DA2865"/>
    <w:rsid w:val="00DB2E92"/>
    <w:rsid w:val="00DD5897"/>
    <w:rsid w:val="00DE0102"/>
    <w:rsid w:val="00DF63F2"/>
    <w:rsid w:val="00E00DAC"/>
    <w:rsid w:val="00E1764E"/>
    <w:rsid w:val="00E319A9"/>
    <w:rsid w:val="00E32D1C"/>
    <w:rsid w:val="00E47E68"/>
    <w:rsid w:val="00E50AFB"/>
    <w:rsid w:val="00E740A2"/>
    <w:rsid w:val="00EA66A2"/>
    <w:rsid w:val="00EA6D1A"/>
    <w:rsid w:val="00EC32E8"/>
    <w:rsid w:val="00EC47A4"/>
    <w:rsid w:val="00ED055E"/>
    <w:rsid w:val="00ED5C4C"/>
    <w:rsid w:val="00EE0D11"/>
    <w:rsid w:val="00EF1AA8"/>
    <w:rsid w:val="00F14970"/>
    <w:rsid w:val="00F37F6F"/>
    <w:rsid w:val="00F45C35"/>
    <w:rsid w:val="00F466DA"/>
    <w:rsid w:val="00F60621"/>
    <w:rsid w:val="00F76D49"/>
    <w:rsid w:val="00FA302A"/>
    <w:rsid w:val="00FC169A"/>
    <w:rsid w:val="00FD152C"/>
    <w:rsid w:val="00FF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71F15"/>
    <w:pPr>
      <w:autoSpaceDE w:val="0"/>
      <w:autoSpaceDN w:val="0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471F15"/>
    <w:pPr>
      <w:keepNext/>
      <w:jc w:val="both"/>
      <w:outlineLvl w:val="0"/>
    </w:pPr>
    <w:rPr>
      <w:rFonts w:ascii="Verdana" w:hAnsi="Verdana"/>
      <w:b/>
      <w:sz w:val="20"/>
      <w:szCs w:val="20"/>
    </w:rPr>
  </w:style>
  <w:style w:type="paragraph" w:styleId="berschrift2">
    <w:name w:val="heading 2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1"/>
    </w:pPr>
    <w:rPr>
      <w:rFonts w:ascii="Verdana" w:hAnsi="Verdana"/>
      <w:b/>
      <w:color w:val="000000"/>
      <w:sz w:val="20"/>
      <w:szCs w:val="22"/>
    </w:rPr>
  </w:style>
  <w:style w:type="paragraph" w:styleId="berschrift3">
    <w:name w:val="heading 3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2"/>
    </w:pPr>
    <w:rPr>
      <w:rFonts w:ascii="Verdana" w:hAnsi="Verdana"/>
      <w:b/>
      <w:bCs/>
      <w:sz w:val="18"/>
    </w:rPr>
  </w:style>
  <w:style w:type="paragraph" w:styleId="berschrift6">
    <w:name w:val="heading 6"/>
    <w:basedOn w:val="Standard"/>
    <w:next w:val="Standard"/>
    <w:link w:val="berschrift6Zchn"/>
    <w:qFormat/>
    <w:rsid w:val="00471F15"/>
    <w:pPr>
      <w:keepNext/>
      <w:autoSpaceDE/>
      <w:autoSpaceDN/>
      <w:jc w:val="both"/>
      <w:outlineLvl w:val="5"/>
    </w:pPr>
    <w:rPr>
      <w:rFonts w:eastAsia="Arial Unicode MS"/>
      <w:b/>
      <w:bCs/>
      <w:sz w:val="28"/>
      <w:u w:val="single"/>
    </w:rPr>
  </w:style>
  <w:style w:type="paragraph" w:styleId="berschrift7">
    <w:name w:val="heading 7"/>
    <w:basedOn w:val="Standard"/>
    <w:next w:val="Standard"/>
    <w:qFormat/>
    <w:rsid w:val="00471F15"/>
    <w:pPr>
      <w:keepNext/>
      <w:autoSpaceDE/>
      <w:autoSpaceDN/>
      <w:ind w:left="2832" w:firstLine="708"/>
      <w:jc w:val="both"/>
      <w:outlineLvl w:val="6"/>
    </w:pPr>
    <w:rPr>
      <w:b/>
      <w:bCs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ud-brieftextgross">
    <w:name w:val="tud-brief_text gross"/>
    <w:basedOn w:val="Standard"/>
    <w:rsid w:val="00471F15"/>
    <w:pPr>
      <w:widowControl w:val="0"/>
      <w:spacing w:line="280" w:lineRule="atLeast"/>
    </w:pPr>
    <w:rPr>
      <w:rFonts w:ascii="Univers 45 Light" w:hAnsi="Univers 45 Light"/>
      <w:color w:val="000000"/>
      <w:sz w:val="22"/>
      <w:szCs w:val="22"/>
    </w:rPr>
  </w:style>
  <w:style w:type="paragraph" w:customStyle="1" w:styleId="tud-briefkontakt">
    <w:name w:val="tud-brief_kontakt"/>
    <w:basedOn w:val="tud-brieftextgross"/>
    <w:rsid w:val="00471F15"/>
    <w:pPr>
      <w:tabs>
        <w:tab w:val="left" w:pos="851"/>
      </w:tabs>
      <w:spacing w:line="220" w:lineRule="exact"/>
      <w:ind w:left="851" w:hanging="851"/>
    </w:pPr>
    <w:rPr>
      <w:spacing w:val="4"/>
      <w:sz w:val="14"/>
      <w:szCs w:val="14"/>
    </w:rPr>
  </w:style>
  <w:style w:type="paragraph" w:customStyle="1" w:styleId="tud-brieffakultten-leiste">
    <w:name w:val="tud-brief_fakultäten-leiste"/>
    <w:basedOn w:val="Standard"/>
    <w:rsid w:val="00471F15"/>
    <w:pPr>
      <w:widowControl w:val="0"/>
      <w:spacing w:line="280" w:lineRule="exact"/>
    </w:pPr>
    <w:rPr>
      <w:rFonts w:ascii="Univers 45 Light" w:hAnsi="Univers 45 Light"/>
      <w:color w:val="000000"/>
      <w:w w:val="101"/>
      <w:sz w:val="18"/>
      <w:szCs w:val="18"/>
    </w:rPr>
  </w:style>
  <w:style w:type="paragraph" w:customStyle="1" w:styleId="tud-brieffussleiste">
    <w:name w:val="tud-brief_fussleiste"/>
    <w:basedOn w:val="tud-briefkontakt"/>
    <w:rsid w:val="00471F15"/>
    <w:pPr>
      <w:spacing w:line="180" w:lineRule="exact"/>
      <w:ind w:left="0" w:firstLine="0"/>
    </w:pPr>
  </w:style>
  <w:style w:type="paragraph" w:customStyle="1" w:styleId="Sprechblasentext1">
    <w:name w:val="Sprechblasentext1"/>
    <w:basedOn w:val="Standard"/>
    <w:rsid w:val="00471F1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471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71F15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471F15"/>
    <w:rPr>
      <w:color w:val="0000FF"/>
      <w:u w:val="single"/>
    </w:rPr>
  </w:style>
  <w:style w:type="paragraph" w:customStyle="1" w:styleId="tud-briefbetreffzeile">
    <w:name w:val="tud-brief_betreffzeile"/>
    <w:basedOn w:val="tud-brieftextgross"/>
    <w:rsid w:val="00471F15"/>
    <w:pPr>
      <w:spacing w:before="4876" w:after="280"/>
    </w:pPr>
    <w:rPr>
      <w:b/>
      <w:iCs/>
    </w:rPr>
  </w:style>
  <w:style w:type="paragraph" w:customStyle="1" w:styleId="tu-briefseitenzahl">
    <w:name w:val="tu-brief_seitenzahl"/>
    <w:basedOn w:val="Fuzeile"/>
    <w:rsid w:val="00471F15"/>
    <w:pPr>
      <w:framePr w:wrap="auto" w:vAnchor="text" w:hAnchor="margin" w:xAlign="right" w:y="1"/>
      <w:jc w:val="right"/>
    </w:pPr>
    <w:rPr>
      <w:rFonts w:ascii="Univers 45 Light" w:hAnsi="Univers 45 Light"/>
      <w:sz w:val="18"/>
      <w:szCs w:val="18"/>
    </w:rPr>
  </w:style>
  <w:style w:type="paragraph" w:styleId="Sprechblasentext">
    <w:name w:val="Balloon Text"/>
    <w:basedOn w:val="Standard"/>
    <w:semiHidden/>
    <w:rsid w:val="00471F15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rsid w:val="00471F15"/>
    <w:rPr>
      <w:color w:val="800080"/>
      <w:u w:val="single"/>
    </w:rPr>
  </w:style>
  <w:style w:type="character" w:styleId="Kommentarzeichen">
    <w:name w:val="annotation reference"/>
    <w:basedOn w:val="Absatz-Standardschriftart"/>
    <w:semiHidden/>
    <w:rsid w:val="00471F15"/>
    <w:rPr>
      <w:sz w:val="18"/>
    </w:rPr>
  </w:style>
  <w:style w:type="paragraph" w:styleId="Kommentartext">
    <w:name w:val="annotation text"/>
    <w:basedOn w:val="Standard"/>
    <w:link w:val="KommentartextZchn"/>
    <w:semiHidden/>
    <w:rsid w:val="00471F15"/>
  </w:style>
  <w:style w:type="paragraph" w:styleId="Kommentarthema">
    <w:name w:val="annotation subject"/>
    <w:basedOn w:val="Kommentartext"/>
    <w:next w:val="Kommentartext"/>
    <w:semiHidden/>
    <w:rsid w:val="00471F15"/>
  </w:style>
  <w:style w:type="paragraph" w:styleId="Textkrper">
    <w:name w:val="Body Text"/>
    <w:basedOn w:val="Standard"/>
    <w:rsid w:val="00471F15"/>
    <w:pPr>
      <w:jc w:val="both"/>
    </w:pPr>
    <w:rPr>
      <w:rFonts w:ascii="Verdana" w:hAnsi="Verdana" w:cs="Arial"/>
      <w:bCs/>
      <w:sz w:val="18"/>
      <w:szCs w:val="20"/>
    </w:rPr>
  </w:style>
  <w:style w:type="paragraph" w:styleId="Textkrper2">
    <w:name w:val="Body Text 2"/>
    <w:basedOn w:val="Standard"/>
    <w:link w:val="Textkrper2Zchn"/>
    <w:rsid w:val="00471F15"/>
    <w:pPr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</w:pPr>
    <w:rPr>
      <w:rFonts w:ascii="Verdana" w:hAnsi="Verdana"/>
      <w:sz w:val="20"/>
    </w:rPr>
  </w:style>
  <w:style w:type="paragraph" w:styleId="E-Mail-Signatur">
    <w:name w:val="E-mail Signature"/>
    <w:basedOn w:val="Standard"/>
    <w:rsid w:val="00EC32E8"/>
    <w:pPr>
      <w:autoSpaceDE/>
      <w:autoSpaceDN/>
    </w:pPr>
  </w:style>
  <w:style w:type="table" w:styleId="Tabellenraster">
    <w:name w:val="Table Grid"/>
    <w:basedOn w:val="NormaleTabelle"/>
    <w:rsid w:val="00084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rsid w:val="00B131F3"/>
    <w:rPr>
      <w:rFonts w:eastAsia="Arial Unicode MS"/>
      <w:b/>
      <w:bCs/>
      <w:sz w:val="28"/>
      <w:szCs w:val="24"/>
      <w:u w:val="single"/>
    </w:rPr>
  </w:style>
  <w:style w:type="character" w:customStyle="1" w:styleId="KommentartextZchn">
    <w:name w:val="Kommentartext Zchn"/>
    <w:basedOn w:val="Absatz-Standardschriftart"/>
    <w:link w:val="Kommentartext"/>
    <w:semiHidden/>
    <w:rsid w:val="00B131F3"/>
    <w:rPr>
      <w:sz w:val="24"/>
      <w:szCs w:val="24"/>
    </w:rPr>
  </w:style>
  <w:style w:type="character" w:customStyle="1" w:styleId="Textkrper2Zchn">
    <w:name w:val="Textkörper 2 Zchn"/>
    <w:basedOn w:val="Absatz-Standardschriftart"/>
    <w:link w:val="Textkrper2"/>
    <w:rsid w:val="00B131F3"/>
    <w:rPr>
      <w:rFonts w:ascii="Verdana" w:hAnsi="Verdana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71F15"/>
    <w:pPr>
      <w:autoSpaceDE w:val="0"/>
      <w:autoSpaceDN w:val="0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471F15"/>
    <w:pPr>
      <w:keepNext/>
      <w:jc w:val="both"/>
      <w:outlineLvl w:val="0"/>
    </w:pPr>
    <w:rPr>
      <w:rFonts w:ascii="Verdana" w:hAnsi="Verdana"/>
      <w:b/>
      <w:sz w:val="20"/>
      <w:szCs w:val="20"/>
    </w:rPr>
  </w:style>
  <w:style w:type="paragraph" w:styleId="berschrift2">
    <w:name w:val="heading 2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1"/>
    </w:pPr>
    <w:rPr>
      <w:rFonts w:ascii="Verdana" w:hAnsi="Verdana"/>
      <w:b/>
      <w:color w:val="000000"/>
      <w:sz w:val="20"/>
      <w:szCs w:val="22"/>
    </w:rPr>
  </w:style>
  <w:style w:type="paragraph" w:styleId="berschrift3">
    <w:name w:val="heading 3"/>
    <w:basedOn w:val="Standard"/>
    <w:next w:val="Standard"/>
    <w:qFormat/>
    <w:rsid w:val="00471F15"/>
    <w:pPr>
      <w:keepNext/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  <w:outlineLvl w:val="2"/>
    </w:pPr>
    <w:rPr>
      <w:rFonts w:ascii="Verdana" w:hAnsi="Verdana"/>
      <w:b/>
      <w:bCs/>
      <w:sz w:val="18"/>
    </w:rPr>
  </w:style>
  <w:style w:type="paragraph" w:styleId="berschrift6">
    <w:name w:val="heading 6"/>
    <w:basedOn w:val="Standard"/>
    <w:next w:val="Standard"/>
    <w:link w:val="berschrift6Zchn"/>
    <w:qFormat/>
    <w:rsid w:val="00471F15"/>
    <w:pPr>
      <w:keepNext/>
      <w:autoSpaceDE/>
      <w:autoSpaceDN/>
      <w:jc w:val="both"/>
      <w:outlineLvl w:val="5"/>
    </w:pPr>
    <w:rPr>
      <w:rFonts w:eastAsia="Arial Unicode MS"/>
      <w:b/>
      <w:bCs/>
      <w:sz w:val="28"/>
      <w:u w:val="single"/>
    </w:rPr>
  </w:style>
  <w:style w:type="paragraph" w:styleId="berschrift7">
    <w:name w:val="heading 7"/>
    <w:basedOn w:val="Standard"/>
    <w:next w:val="Standard"/>
    <w:qFormat/>
    <w:rsid w:val="00471F15"/>
    <w:pPr>
      <w:keepNext/>
      <w:autoSpaceDE/>
      <w:autoSpaceDN/>
      <w:ind w:left="2832" w:firstLine="708"/>
      <w:jc w:val="both"/>
      <w:outlineLvl w:val="6"/>
    </w:pPr>
    <w:rPr>
      <w:b/>
      <w:bCs/>
      <w:sz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ud-brieftextgross">
    <w:name w:val="tud-brief_text gross"/>
    <w:basedOn w:val="Standard"/>
    <w:rsid w:val="00471F15"/>
    <w:pPr>
      <w:widowControl w:val="0"/>
      <w:spacing w:line="280" w:lineRule="atLeast"/>
    </w:pPr>
    <w:rPr>
      <w:rFonts w:ascii="Univers 45 Light" w:hAnsi="Univers 45 Light"/>
      <w:color w:val="000000"/>
      <w:sz w:val="22"/>
      <w:szCs w:val="22"/>
    </w:rPr>
  </w:style>
  <w:style w:type="paragraph" w:customStyle="1" w:styleId="tud-briefkontakt">
    <w:name w:val="tud-brief_kontakt"/>
    <w:basedOn w:val="tud-brieftextgross"/>
    <w:rsid w:val="00471F15"/>
    <w:pPr>
      <w:tabs>
        <w:tab w:val="left" w:pos="851"/>
      </w:tabs>
      <w:spacing w:line="220" w:lineRule="exact"/>
      <w:ind w:left="851" w:hanging="851"/>
    </w:pPr>
    <w:rPr>
      <w:spacing w:val="4"/>
      <w:sz w:val="14"/>
      <w:szCs w:val="14"/>
    </w:rPr>
  </w:style>
  <w:style w:type="paragraph" w:customStyle="1" w:styleId="tud-brieffakultten-leiste">
    <w:name w:val="tud-brief_fakultäten-leiste"/>
    <w:basedOn w:val="Standard"/>
    <w:rsid w:val="00471F15"/>
    <w:pPr>
      <w:widowControl w:val="0"/>
      <w:spacing w:line="280" w:lineRule="exact"/>
    </w:pPr>
    <w:rPr>
      <w:rFonts w:ascii="Univers 45 Light" w:hAnsi="Univers 45 Light"/>
      <w:color w:val="000000"/>
      <w:w w:val="101"/>
      <w:sz w:val="18"/>
      <w:szCs w:val="18"/>
    </w:rPr>
  </w:style>
  <w:style w:type="paragraph" w:customStyle="1" w:styleId="tud-brieffussleiste">
    <w:name w:val="tud-brief_fussleiste"/>
    <w:basedOn w:val="tud-briefkontakt"/>
    <w:rsid w:val="00471F15"/>
    <w:pPr>
      <w:spacing w:line="180" w:lineRule="exact"/>
      <w:ind w:left="0" w:firstLine="0"/>
    </w:pPr>
  </w:style>
  <w:style w:type="paragraph" w:customStyle="1" w:styleId="Sprechblasentext1">
    <w:name w:val="Sprechblasentext1"/>
    <w:basedOn w:val="Standard"/>
    <w:rsid w:val="00471F1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471F1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71F15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471F15"/>
    <w:rPr>
      <w:color w:val="0000FF"/>
      <w:u w:val="single"/>
    </w:rPr>
  </w:style>
  <w:style w:type="paragraph" w:customStyle="1" w:styleId="tud-briefbetreffzeile">
    <w:name w:val="tud-brief_betreffzeile"/>
    <w:basedOn w:val="tud-brieftextgross"/>
    <w:rsid w:val="00471F15"/>
    <w:pPr>
      <w:spacing w:before="4876" w:after="280"/>
    </w:pPr>
    <w:rPr>
      <w:b/>
      <w:iCs/>
    </w:rPr>
  </w:style>
  <w:style w:type="paragraph" w:customStyle="1" w:styleId="tu-briefseitenzahl">
    <w:name w:val="tu-brief_seitenzahl"/>
    <w:basedOn w:val="Fuzeile"/>
    <w:rsid w:val="00471F15"/>
    <w:pPr>
      <w:framePr w:wrap="auto" w:vAnchor="text" w:hAnchor="margin" w:xAlign="right" w:y="1"/>
      <w:jc w:val="right"/>
    </w:pPr>
    <w:rPr>
      <w:rFonts w:ascii="Univers 45 Light" w:hAnsi="Univers 45 Light"/>
      <w:sz w:val="18"/>
      <w:szCs w:val="18"/>
    </w:rPr>
  </w:style>
  <w:style w:type="paragraph" w:styleId="Sprechblasentext">
    <w:name w:val="Balloon Text"/>
    <w:basedOn w:val="Standard"/>
    <w:semiHidden/>
    <w:rsid w:val="00471F15"/>
    <w:rPr>
      <w:rFonts w:ascii="Tahoma" w:hAnsi="Tahoma" w:cs="Tahoma"/>
      <w:sz w:val="16"/>
      <w:szCs w:val="16"/>
    </w:rPr>
  </w:style>
  <w:style w:type="character" w:styleId="BesuchterHyperlink">
    <w:name w:val="FollowedHyperlink"/>
    <w:basedOn w:val="Absatz-Standardschriftart"/>
    <w:rsid w:val="00471F15"/>
    <w:rPr>
      <w:color w:val="800080"/>
      <w:u w:val="single"/>
    </w:rPr>
  </w:style>
  <w:style w:type="character" w:styleId="Kommentarzeichen">
    <w:name w:val="annotation reference"/>
    <w:basedOn w:val="Absatz-Standardschriftart"/>
    <w:semiHidden/>
    <w:rsid w:val="00471F15"/>
    <w:rPr>
      <w:sz w:val="18"/>
    </w:rPr>
  </w:style>
  <w:style w:type="paragraph" w:styleId="Kommentartext">
    <w:name w:val="annotation text"/>
    <w:basedOn w:val="Standard"/>
    <w:link w:val="KommentartextZchn"/>
    <w:semiHidden/>
    <w:rsid w:val="00471F15"/>
  </w:style>
  <w:style w:type="paragraph" w:styleId="Kommentarthema">
    <w:name w:val="annotation subject"/>
    <w:basedOn w:val="Kommentartext"/>
    <w:next w:val="Kommentartext"/>
    <w:semiHidden/>
    <w:rsid w:val="00471F15"/>
  </w:style>
  <w:style w:type="paragraph" w:styleId="Textkrper">
    <w:name w:val="Body Text"/>
    <w:basedOn w:val="Standard"/>
    <w:rsid w:val="00471F15"/>
    <w:pPr>
      <w:jc w:val="both"/>
    </w:pPr>
    <w:rPr>
      <w:rFonts w:ascii="Verdana" w:hAnsi="Verdana" w:cs="Arial"/>
      <w:bCs/>
      <w:sz w:val="18"/>
      <w:szCs w:val="20"/>
    </w:rPr>
  </w:style>
  <w:style w:type="paragraph" w:styleId="Textkrper2">
    <w:name w:val="Body Text 2"/>
    <w:basedOn w:val="Standard"/>
    <w:link w:val="Textkrper2Zchn"/>
    <w:rsid w:val="00471F15"/>
    <w:pPr>
      <w:tabs>
        <w:tab w:val="left" w:pos="2947"/>
        <w:tab w:val="left" w:pos="5381"/>
        <w:tab w:val="left" w:pos="7613"/>
        <w:tab w:val="right" w:pos="9214"/>
        <w:tab w:val="right" w:pos="9781"/>
      </w:tabs>
      <w:jc w:val="both"/>
    </w:pPr>
    <w:rPr>
      <w:rFonts w:ascii="Verdana" w:hAnsi="Verdana"/>
      <w:sz w:val="20"/>
    </w:rPr>
  </w:style>
  <w:style w:type="paragraph" w:styleId="E-Mail-Signatur">
    <w:name w:val="E-mail Signature"/>
    <w:basedOn w:val="Standard"/>
    <w:rsid w:val="00EC32E8"/>
    <w:pPr>
      <w:autoSpaceDE/>
      <w:autoSpaceDN/>
    </w:pPr>
  </w:style>
  <w:style w:type="table" w:styleId="Tabellenraster">
    <w:name w:val="Table Grid"/>
    <w:basedOn w:val="NormaleTabelle"/>
    <w:rsid w:val="00084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basedOn w:val="Absatz-Standardschriftart"/>
    <w:link w:val="berschrift6"/>
    <w:rsid w:val="00B131F3"/>
    <w:rPr>
      <w:rFonts w:eastAsia="Arial Unicode MS"/>
      <w:b/>
      <w:bCs/>
      <w:sz w:val="28"/>
      <w:szCs w:val="24"/>
      <w:u w:val="single"/>
    </w:rPr>
  </w:style>
  <w:style w:type="character" w:customStyle="1" w:styleId="KommentartextZchn">
    <w:name w:val="Kommentartext Zchn"/>
    <w:basedOn w:val="Absatz-Standardschriftart"/>
    <w:link w:val="Kommentartext"/>
    <w:semiHidden/>
    <w:rsid w:val="00B131F3"/>
    <w:rPr>
      <w:sz w:val="24"/>
      <w:szCs w:val="24"/>
    </w:rPr>
  </w:style>
  <w:style w:type="character" w:customStyle="1" w:styleId="Textkrper2Zchn">
    <w:name w:val="Textkörper 2 Zchn"/>
    <w:basedOn w:val="Absatz-Standardschriftart"/>
    <w:link w:val="Textkrper2"/>
    <w:rsid w:val="00B131F3"/>
    <w:rPr>
      <w:rFonts w:ascii="Verdana" w:hAnsi="Verdan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Briefvorlage IAP_Ausbildungsgang PPT_ohne Kontakte_2019</Template>
  <TotalTime>0</TotalTime>
  <Pages>1</Pages>
  <Words>84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IAP-Briefbogen</vt:lpstr>
    </vt:vector>
  </TitlesOfParts>
  <Company>MDC</Company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IAP-Briefbogen</dc:title>
  <dc:creator>consbruch</dc:creator>
  <cp:lastModifiedBy>consbruch</cp:lastModifiedBy>
  <cp:revision>2</cp:revision>
  <cp:lastPrinted>2019-08-23T10:02:00Z</cp:lastPrinted>
  <dcterms:created xsi:type="dcterms:W3CDTF">2019-09-06T13:29:00Z</dcterms:created>
  <dcterms:modified xsi:type="dcterms:W3CDTF">2019-09-06T13:29:00Z</dcterms:modified>
</cp:coreProperties>
</file>