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BF1" w:rsidRPr="006B11D1" w:rsidRDefault="00084BF1" w:rsidP="00727143">
      <w:pPr>
        <w:tabs>
          <w:tab w:val="left" w:pos="6075"/>
        </w:tabs>
        <w:spacing w:line="360" w:lineRule="auto"/>
        <w:rPr>
          <w:rFonts w:ascii="Univers 45 Light" w:hAnsi="Univers 45 Light" w:cs="Tahoma"/>
          <w:sz w:val="22"/>
          <w:szCs w:val="20"/>
        </w:rPr>
      </w:pPr>
    </w:p>
    <w:p w:rsidR="00244C77" w:rsidRDefault="00244C77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spacing w:line="360" w:lineRule="auto"/>
        <w:rPr>
          <w:rFonts w:ascii="Univers 45 Light" w:hAnsi="Univers 45 Light" w:cs="Tahoma"/>
          <w:sz w:val="22"/>
          <w:szCs w:val="20"/>
        </w:rPr>
      </w:pPr>
    </w:p>
    <w:p w:rsidR="003C5F7E" w:rsidRDefault="003C5F7E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spacing w:line="360" w:lineRule="auto"/>
        <w:rPr>
          <w:rFonts w:ascii="Univers 45 Light" w:hAnsi="Univers 45 Light" w:cs="Tahoma"/>
          <w:sz w:val="22"/>
          <w:szCs w:val="20"/>
        </w:rPr>
      </w:pPr>
    </w:p>
    <w:p w:rsidR="00E47E68" w:rsidRDefault="00E47E68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spacing w:line="360" w:lineRule="auto"/>
        <w:rPr>
          <w:rFonts w:ascii="Univers 45 Light" w:hAnsi="Univers 45 Light" w:cs="Tahoma"/>
          <w:sz w:val="22"/>
          <w:szCs w:val="20"/>
        </w:rPr>
      </w:pPr>
      <w:r w:rsidRPr="006B11D1">
        <w:rPr>
          <w:rFonts w:ascii="Univers 45 Light" w:hAnsi="Univers 45 Light"/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0" wp14:anchorId="5B64F033" wp14:editId="4A5FC1B3">
                <wp:simplePos x="0" y="0"/>
                <wp:positionH relativeFrom="column">
                  <wp:posOffset>-76835</wp:posOffset>
                </wp:positionH>
                <wp:positionV relativeFrom="page">
                  <wp:posOffset>1847215</wp:posOffset>
                </wp:positionV>
                <wp:extent cx="3059430" cy="1295400"/>
                <wp:effectExtent l="0" t="0" r="7620" b="0"/>
                <wp:wrapTopAndBottom/>
                <wp:docPr id="307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594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BF1" w:rsidRPr="006B11D1" w:rsidRDefault="00084BF1" w:rsidP="00084BF1">
                            <w:pPr>
                              <w:spacing w:after="120"/>
                              <w:rPr>
                                <w:rFonts w:ascii="Univers 45 Light" w:hAnsi="Univers 45 Light" w:cs="Tahoma"/>
                                <w:sz w:val="22"/>
                              </w:rPr>
                            </w:pPr>
                            <w:r w:rsidRPr="006B11D1">
                              <w:rPr>
                                <w:rFonts w:ascii="Univers 45 Light" w:hAnsi="Univers 45 Light" w:cs="Tahoma"/>
                                <w:sz w:val="22"/>
                              </w:rPr>
                              <w:t>Anrede</w:t>
                            </w:r>
                          </w:p>
                          <w:p w:rsidR="00084BF1" w:rsidRPr="006B11D1" w:rsidRDefault="00084BF1" w:rsidP="00084BF1">
                            <w:pPr>
                              <w:spacing w:after="120"/>
                              <w:rPr>
                                <w:rFonts w:ascii="Univers 45 Light" w:hAnsi="Univers 45 Light" w:cs="Tahoma"/>
                                <w:sz w:val="22"/>
                              </w:rPr>
                            </w:pPr>
                            <w:r w:rsidRPr="006B11D1">
                              <w:rPr>
                                <w:rFonts w:ascii="Univers 45 Light" w:hAnsi="Univers 45 Light" w:cs="Tahoma"/>
                                <w:sz w:val="22"/>
                              </w:rPr>
                              <w:t>Name</w:t>
                            </w:r>
                          </w:p>
                          <w:p w:rsidR="00084BF1" w:rsidRPr="006B11D1" w:rsidRDefault="00084BF1" w:rsidP="00084BF1">
                            <w:pPr>
                              <w:spacing w:after="120"/>
                              <w:rPr>
                                <w:rFonts w:ascii="Univers 45 Light" w:hAnsi="Univers 45 Light" w:cs="Tahoma"/>
                                <w:sz w:val="22"/>
                              </w:rPr>
                            </w:pPr>
                            <w:r w:rsidRPr="006B11D1">
                              <w:rPr>
                                <w:rFonts w:ascii="Univers 45 Light" w:hAnsi="Univers 45 Light" w:cs="Tahoma"/>
                                <w:sz w:val="22"/>
                              </w:rPr>
                              <w:t>Straße</w:t>
                            </w:r>
                          </w:p>
                          <w:p w:rsidR="00084BF1" w:rsidRPr="006B11D1" w:rsidRDefault="00084BF1" w:rsidP="00084BF1">
                            <w:pPr>
                              <w:spacing w:after="120"/>
                              <w:rPr>
                                <w:rFonts w:ascii="Univers 45 Light" w:hAnsi="Univers 45 Light" w:cs="Tahoma"/>
                                <w:sz w:val="22"/>
                              </w:rPr>
                            </w:pPr>
                            <w:r w:rsidRPr="006B11D1">
                              <w:rPr>
                                <w:rFonts w:ascii="Univers 45 Light" w:hAnsi="Univers 45 Light" w:cs="Tahoma"/>
                                <w:sz w:val="22"/>
                              </w:rPr>
                              <w:t>PLZ 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5B64F03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.05pt;margin-top:145.45pt;width:240.9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" o:allowincell="f" o:allowoverlap="f" stroked="f">
                <o:lock v:ext="edit" aspectratio="t"/>
                <v:textbox>
                  <w:txbxContent>
                    <w:p w:rsidR="00084BF1" w:rsidRPr="006B11D1" w:rsidRDefault="00084BF1" w:rsidP="00084BF1">
                      <w:pPr>
                        <w:spacing w:after="120"/>
                        <w:rPr>
                          <w:rFonts w:ascii="Univers 45 Light" w:hAnsi="Univers 45 Light" w:cs="Tahoma"/>
                          <w:sz w:val="22"/>
                        </w:rPr>
                      </w:pPr>
                      <w:r w:rsidRPr="006B11D1">
                        <w:rPr>
                          <w:rFonts w:ascii="Univers 45 Light" w:hAnsi="Univers 45 Light" w:cs="Tahoma"/>
                          <w:sz w:val="22"/>
                        </w:rPr>
                        <w:t>Anrede</w:t>
                      </w:r>
                    </w:p>
                    <w:p w:rsidR="00084BF1" w:rsidRPr="006B11D1" w:rsidRDefault="00084BF1" w:rsidP="00084BF1">
                      <w:pPr>
                        <w:spacing w:after="120"/>
                        <w:rPr>
                          <w:rFonts w:ascii="Univers 45 Light" w:hAnsi="Univers 45 Light" w:cs="Tahoma"/>
                          <w:sz w:val="22"/>
                        </w:rPr>
                      </w:pPr>
                      <w:r w:rsidRPr="006B11D1">
                        <w:rPr>
                          <w:rFonts w:ascii="Univers 45 Light" w:hAnsi="Univers 45 Light" w:cs="Tahoma"/>
                          <w:sz w:val="22"/>
                        </w:rPr>
                        <w:t>Name</w:t>
                      </w:r>
                    </w:p>
                    <w:p w:rsidR="00084BF1" w:rsidRPr="006B11D1" w:rsidRDefault="00084BF1" w:rsidP="00084BF1">
                      <w:pPr>
                        <w:spacing w:after="120"/>
                        <w:rPr>
                          <w:rFonts w:ascii="Univers 45 Light" w:hAnsi="Univers 45 Light" w:cs="Tahoma"/>
                          <w:sz w:val="22"/>
                        </w:rPr>
                      </w:pPr>
                      <w:r w:rsidRPr="006B11D1">
                        <w:rPr>
                          <w:rFonts w:ascii="Univers 45 Light" w:hAnsi="Univers 45 Light" w:cs="Tahoma"/>
                          <w:sz w:val="22"/>
                        </w:rPr>
                        <w:t>Straße</w:t>
                      </w:r>
                    </w:p>
                    <w:p w:rsidR="00084BF1" w:rsidRPr="006B11D1" w:rsidRDefault="00084BF1" w:rsidP="00084BF1">
                      <w:pPr>
                        <w:spacing w:after="120"/>
                        <w:rPr>
                          <w:rFonts w:ascii="Univers 45 Light" w:hAnsi="Univers 45 Light" w:cs="Tahoma"/>
                          <w:sz w:val="22"/>
                        </w:rPr>
                      </w:pPr>
                      <w:r w:rsidRPr="006B11D1">
                        <w:rPr>
                          <w:rFonts w:ascii="Univers 45 Light" w:hAnsi="Univers 45 Light" w:cs="Tahoma"/>
                          <w:sz w:val="22"/>
                        </w:rPr>
                        <w:t>PLZ Ort</w:t>
                      </w:r>
                    </w:p>
                  </w:txbxContent>
                </v:textbox>
                <w10:wrap type="topAndBottom" anchory="page"/>
                <w10:anchorlock/>
              </v:shape>
            </w:pict>
          </mc:Fallback>
        </mc:AlternateContent>
      </w:r>
    </w:p>
    <w:tbl>
      <w:tblPr>
        <w:tblStyle w:val="Tabellenraster"/>
        <w:tblW w:w="9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Datum"/>
      </w:tblPr>
      <w:tblGrid>
        <w:gridCol w:w="5495"/>
        <w:gridCol w:w="3910"/>
      </w:tblGrid>
      <w:tr w:rsidR="00084BF1" w:rsidRPr="006B11D1" w:rsidTr="00E47E68">
        <w:tc>
          <w:tcPr>
            <w:tcW w:w="5495" w:type="dxa"/>
          </w:tcPr>
          <w:p w:rsidR="00084BF1" w:rsidRPr="006B11D1" w:rsidRDefault="00084BF1" w:rsidP="00244C77">
            <w:pPr>
              <w:tabs>
                <w:tab w:val="left" w:pos="2947"/>
                <w:tab w:val="left" w:pos="5306"/>
                <w:tab w:val="left" w:pos="7613"/>
                <w:tab w:val="right" w:pos="9214"/>
                <w:tab w:val="right" w:pos="9781"/>
              </w:tabs>
              <w:spacing w:line="360" w:lineRule="auto"/>
              <w:jc w:val="right"/>
              <w:rPr>
                <w:rFonts w:ascii="Univers 45 Light" w:hAnsi="Univers 45 Light" w:cs="Tahoma"/>
                <w:sz w:val="22"/>
                <w:szCs w:val="20"/>
              </w:rPr>
            </w:pPr>
          </w:p>
        </w:tc>
        <w:tc>
          <w:tcPr>
            <w:tcW w:w="3910" w:type="dxa"/>
          </w:tcPr>
          <w:p w:rsidR="00084BF1" w:rsidRPr="006B11D1" w:rsidRDefault="00084BF1" w:rsidP="001E1CE2">
            <w:pPr>
              <w:tabs>
                <w:tab w:val="left" w:pos="2947"/>
                <w:tab w:val="left" w:pos="5381"/>
                <w:tab w:val="left" w:pos="7613"/>
                <w:tab w:val="right" w:pos="9214"/>
                <w:tab w:val="right" w:pos="9781"/>
              </w:tabs>
              <w:spacing w:line="360" w:lineRule="auto"/>
              <w:ind w:left="21"/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  <w:r w:rsidRPr="006B11D1">
              <w:rPr>
                <w:rFonts w:ascii="Univers 45 Light" w:hAnsi="Univers 45 Light" w:cs="Tahoma"/>
                <w:sz w:val="22"/>
                <w:szCs w:val="20"/>
              </w:rPr>
              <w:t>15. Mai 2019</w:t>
            </w:r>
          </w:p>
        </w:tc>
      </w:tr>
    </w:tbl>
    <w:p w:rsidR="00154EAD" w:rsidRPr="006B11D1" w:rsidRDefault="00154EAD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jc w:val="both"/>
        <w:rPr>
          <w:rFonts w:ascii="Univers 45 Light" w:hAnsi="Univers 45 Light" w:cs="Tahoma"/>
          <w:b/>
          <w:sz w:val="22"/>
          <w:szCs w:val="20"/>
        </w:rPr>
      </w:pPr>
    </w:p>
    <w:p w:rsidR="006512F5" w:rsidRPr="006B11D1" w:rsidRDefault="00923866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jc w:val="both"/>
        <w:rPr>
          <w:rFonts w:ascii="Univers 45 Light" w:hAnsi="Univers 45 Light" w:cs="Tahoma"/>
          <w:b/>
          <w:sz w:val="22"/>
          <w:szCs w:val="20"/>
        </w:rPr>
      </w:pPr>
      <w:r w:rsidRPr="006B11D1">
        <w:rPr>
          <w:rFonts w:ascii="Univers 45 Light" w:hAnsi="Univers 45 Light" w:cs="Tahoma"/>
          <w:b/>
          <w:sz w:val="22"/>
          <w:szCs w:val="20"/>
        </w:rPr>
        <w:t>Betreff</w:t>
      </w:r>
      <w:r w:rsidR="00244C77" w:rsidRPr="006B11D1">
        <w:rPr>
          <w:rFonts w:ascii="Univers 45 Light" w:hAnsi="Univers 45 Light" w:cs="Tahoma"/>
          <w:b/>
          <w:sz w:val="22"/>
          <w:szCs w:val="20"/>
        </w:rPr>
        <w:t>zeile</w:t>
      </w:r>
      <w:r w:rsidRPr="006B11D1">
        <w:rPr>
          <w:rFonts w:ascii="Univers 45 Light" w:hAnsi="Univers 45 Light" w:cs="Tahoma"/>
          <w:b/>
          <w:sz w:val="22"/>
          <w:szCs w:val="20"/>
        </w:rPr>
        <w:t xml:space="preserve"> </w:t>
      </w:r>
    </w:p>
    <w:p w:rsidR="00970AD9" w:rsidRPr="006B11D1" w:rsidRDefault="00970AD9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jc w:val="both"/>
        <w:rPr>
          <w:rFonts w:ascii="Univers 45 Light" w:hAnsi="Univers 45 Light" w:cs="Tahoma"/>
          <w:sz w:val="22"/>
          <w:szCs w:val="20"/>
        </w:rPr>
      </w:pPr>
    </w:p>
    <w:p w:rsidR="009A4238" w:rsidRPr="006B11D1" w:rsidRDefault="009A4238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jc w:val="both"/>
        <w:rPr>
          <w:rFonts w:ascii="Univers 45 Light" w:hAnsi="Univers 45 Light" w:cs="Tahoma"/>
          <w:sz w:val="22"/>
          <w:szCs w:val="20"/>
        </w:rPr>
      </w:pPr>
    </w:p>
    <w:p w:rsidR="00970AD9" w:rsidRPr="006B11D1" w:rsidRDefault="00D171D5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jc w:val="both"/>
        <w:rPr>
          <w:rFonts w:ascii="Univers 45 Light" w:hAnsi="Univers 45 Light" w:cs="Tahoma"/>
          <w:sz w:val="22"/>
          <w:szCs w:val="20"/>
        </w:rPr>
      </w:pPr>
      <w:r w:rsidRPr="006B11D1">
        <w:rPr>
          <w:rFonts w:ascii="Univers 45 Light" w:hAnsi="Univers 45 Light" w:cs="Tahoma"/>
          <w:sz w:val="22"/>
          <w:szCs w:val="20"/>
        </w:rPr>
        <w:t>Begrüßung,</w:t>
      </w:r>
    </w:p>
    <w:p w:rsidR="00D171D5" w:rsidRPr="006B11D1" w:rsidRDefault="00D171D5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jc w:val="both"/>
        <w:rPr>
          <w:rFonts w:ascii="Univers 45 Light" w:hAnsi="Univers 45 Light" w:cs="Tahoma"/>
          <w:sz w:val="22"/>
          <w:szCs w:val="20"/>
        </w:rPr>
      </w:pPr>
    </w:p>
    <w:p w:rsidR="00076E97" w:rsidRPr="006B11D1" w:rsidRDefault="009A4238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jc w:val="both"/>
        <w:rPr>
          <w:rFonts w:ascii="Univers 45 Light" w:hAnsi="Univers 45 Light" w:cs="Tahoma"/>
          <w:sz w:val="22"/>
          <w:szCs w:val="20"/>
        </w:rPr>
      </w:pPr>
      <w:r w:rsidRPr="006B11D1">
        <w:rPr>
          <w:rFonts w:ascii="Univers 45 Light" w:hAnsi="Univers 45 Light" w:cs="Tahoma"/>
          <w:sz w:val="22"/>
          <w:szCs w:val="20"/>
        </w:rPr>
        <w:t xml:space="preserve">Textblock - </w:t>
      </w:r>
      <w:r w:rsidR="00E1764E" w:rsidRPr="006B11D1">
        <w:rPr>
          <w:rFonts w:ascii="Univers 45 Light" w:hAnsi="Univers 45 Light" w:cs="Tahoma"/>
          <w:sz w:val="22"/>
          <w:szCs w:val="20"/>
        </w:rPr>
        <w:t xml:space="preserve">Schriftart: </w:t>
      </w:r>
      <w:proofErr w:type="spellStart"/>
      <w:r w:rsidR="00E1764E" w:rsidRPr="006B11D1">
        <w:rPr>
          <w:rFonts w:ascii="Univers 45 Light" w:hAnsi="Univers 45 Light" w:cs="Tahoma"/>
          <w:sz w:val="22"/>
          <w:szCs w:val="20"/>
        </w:rPr>
        <w:t>Univers</w:t>
      </w:r>
      <w:proofErr w:type="spellEnd"/>
      <w:r w:rsidR="00E1764E" w:rsidRPr="006B11D1">
        <w:rPr>
          <w:rFonts w:ascii="Univers 45 Light" w:hAnsi="Univers 45 Light" w:cs="Tahoma"/>
          <w:sz w:val="22"/>
          <w:szCs w:val="20"/>
        </w:rPr>
        <w:t xml:space="preserve"> 45</w:t>
      </w:r>
      <w:r w:rsidR="003A15F9">
        <w:rPr>
          <w:rFonts w:ascii="Univers 45 Light" w:hAnsi="Univers 45 Light" w:cs="Tahoma"/>
          <w:sz w:val="22"/>
          <w:szCs w:val="20"/>
        </w:rPr>
        <w:t xml:space="preserve"> L</w:t>
      </w:r>
      <w:r w:rsidR="00E1764E" w:rsidRPr="006B11D1">
        <w:rPr>
          <w:rFonts w:ascii="Univers 45 Light" w:hAnsi="Univers 45 Light" w:cs="Tahoma"/>
          <w:sz w:val="22"/>
          <w:szCs w:val="20"/>
        </w:rPr>
        <w:t xml:space="preserve">ight. </w:t>
      </w:r>
    </w:p>
    <w:p w:rsidR="000B1A77" w:rsidRPr="006B11D1" w:rsidRDefault="000B1A77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jc w:val="both"/>
        <w:rPr>
          <w:rFonts w:ascii="Univers 45 Light" w:hAnsi="Univers 45 Light" w:cs="Tahoma"/>
          <w:sz w:val="22"/>
          <w:szCs w:val="20"/>
        </w:rPr>
      </w:pPr>
    </w:p>
    <w:p w:rsidR="007946B1" w:rsidRPr="006B11D1" w:rsidRDefault="00970AD9" w:rsidP="00740672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jc w:val="both"/>
        <w:rPr>
          <w:rFonts w:ascii="Univers 45 Light" w:hAnsi="Univers 45 Light" w:cs="Tahoma"/>
          <w:sz w:val="22"/>
          <w:szCs w:val="20"/>
        </w:rPr>
      </w:pPr>
      <w:r w:rsidRPr="006B11D1">
        <w:rPr>
          <w:rFonts w:ascii="Univers 45 Light" w:hAnsi="Univers 45 Light" w:cs="Tahoma"/>
          <w:sz w:val="22"/>
          <w:szCs w:val="20"/>
        </w:rPr>
        <w:t>Freundliche Grüße</w:t>
      </w:r>
    </w:p>
    <w:p w:rsidR="00740672" w:rsidRPr="006B11D1" w:rsidRDefault="00740672" w:rsidP="00740672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jc w:val="both"/>
        <w:rPr>
          <w:rFonts w:ascii="Univers 45 Light" w:hAnsi="Univers 45 Light" w:cs="Tahoma"/>
          <w:sz w:val="22"/>
          <w:szCs w:val="20"/>
        </w:rPr>
      </w:pPr>
    </w:p>
    <w:p w:rsidR="007946B1" w:rsidRPr="006B11D1" w:rsidRDefault="007946B1" w:rsidP="00154EAD">
      <w:pPr>
        <w:tabs>
          <w:tab w:val="left" w:pos="2445"/>
        </w:tabs>
        <w:jc w:val="both"/>
        <w:rPr>
          <w:rFonts w:ascii="Univers 45 Light" w:hAnsi="Univers 45 Light" w:cs="Tahoma"/>
          <w:sz w:val="22"/>
          <w:szCs w:val="20"/>
        </w:rPr>
      </w:pPr>
    </w:p>
    <w:p w:rsidR="007946B1" w:rsidRPr="006B11D1" w:rsidRDefault="007946B1" w:rsidP="00076E97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</w:tabs>
        <w:jc w:val="both"/>
        <w:rPr>
          <w:rFonts w:ascii="Univers 45 Light" w:hAnsi="Univers 45 Light" w:cs="Tahoma"/>
          <w:sz w:val="22"/>
          <w:szCs w:val="20"/>
        </w:rPr>
      </w:pPr>
    </w:p>
    <w:p w:rsidR="00A357CA" w:rsidRDefault="00953FE6" w:rsidP="00442E4E">
      <w:pPr>
        <w:tabs>
          <w:tab w:val="left" w:pos="6135"/>
        </w:tabs>
        <w:jc w:val="both"/>
        <w:rPr>
          <w:rFonts w:ascii="Univers 45 Light" w:hAnsi="Univers 45 Light" w:cs="Tahoma"/>
          <w:sz w:val="22"/>
          <w:szCs w:val="20"/>
        </w:rPr>
      </w:pPr>
      <w:r>
        <w:rPr>
          <w:rFonts w:ascii="Univers 45 Light" w:hAnsi="Univers 45 Light" w:cs="Tahoma"/>
          <w:sz w:val="22"/>
          <w:szCs w:val="20"/>
        </w:rPr>
        <w:t>…</w:t>
      </w:r>
    </w:p>
    <w:p w:rsidR="003C5F7E" w:rsidRDefault="003C5F7E" w:rsidP="00564DF4">
      <w:pPr>
        <w:tabs>
          <w:tab w:val="left" w:pos="6135"/>
        </w:tabs>
        <w:jc w:val="both"/>
        <w:rPr>
          <w:rFonts w:ascii="Univers 45 Light" w:hAnsi="Univers 45 Light" w:cs="Tahoma"/>
          <w:sz w:val="22"/>
          <w:szCs w:val="20"/>
        </w:rPr>
      </w:pPr>
    </w:p>
    <w:p w:rsidR="00727143" w:rsidRDefault="00727143">
      <w:pPr>
        <w:autoSpaceDE/>
        <w:autoSpaceDN/>
        <w:rPr>
          <w:rFonts w:ascii="Univers 45 Light" w:hAnsi="Univers 45 Light" w:cs="Tahoma"/>
          <w:sz w:val="22"/>
          <w:szCs w:val="20"/>
        </w:rPr>
      </w:pPr>
      <w:bookmarkStart w:id="0" w:name="_GoBack"/>
      <w:bookmarkEnd w:id="0"/>
    </w:p>
    <w:sectPr w:rsidR="00727143" w:rsidSect="000801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276" w:right="1275" w:bottom="1701" w:left="1366" w:header="720" w:footer="139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E49" w:rsidRDefault="00715E49">
      <w:r>
        <w:separator/>
      </w:r>
    </w:p>
  </w:endnote>
  <w:endnote w:type="continuationSeparator" w:id="0">
    <w:p w:rsidR="00715E49" w:rsidRDefault="00715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 45 Light">
    <w:altName w:val="Calibri"/>
    <w:panose1 w:val="020B0403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418" w:rsidRDefault="00B2041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6B1" w:rsidRDefault="007946B1" w:rsidP="00A357CA">
    <w:pPr>
      <w:pStyle w:val="tu-briefseitenzahl"/>
      <w:framePr w:w="1486" w:h="975" w:hRule="exact" w:wrap="around" w:vAnchor="page" w:hAnchor="page" w:x="8866" w:y="15276"/>
      <w:rPr>
        <w:sz w:val="20"/>
      </w:rPr>
    </w:pPr>
  </w:p>
  <w:p w:rsidR="007946B1" w:rsidRDefault="007946B1" w:rsidP="00A357CA">
    <w:pPr>
      <w:pStyle w:val="tu-briefseitenzahl"/>
      <w:framePr w:w="1486" w:h="975" w:hRule="exact" w:wrap="around" w:vAnchor="page" w:hAnchor="page" w:x="8866" w:y="15276"/>
      <w:rPr>
        <w:sz w:val="20"/>
      </w:rPr>
    </w:pPr>
  </w:p>
  <w:p w:rsidR="00C43C52" w:rsidRPr="00407D19" w:rsidRDefault="00407D19" w:rsidP="00A357CA">
    <w:pPr>
      <w:pStyle w:val="tu-briefseitenzahl"/>
      <w:framePr w:w="1486" w:h="975" w:hRule="exact" w:wrap="around" w:vAnchor="page" w:hAnchor="page" w:x="8866" w:y="15276"/>
      <w:rPr>
        <w:sz w:val="20"/>
      </w:rPr>
    </w:pPr>
    <w:r w:rsidRPr="00407D19">
      <w:rPr>
        <w:sz w:val="20"/>
      </w:rPr>
      <w:t>Seite</w:t>
    </w:r>
    <w:r>
      <w:rPr>
        <w:sz w:val="20"/>
      </w:rPr>
      <w:t xml:space="preserve"> </w:t>
    </w:r>
    <w:r w:rsidR="00E319A9" w:rsidRPr="00407D19">
      <w:rPr>
        <w:sz w:val="20"/>
      </w:rPr>
      <w:fldChar w:fldCharType="begin"/>
    </w:r>
    <w:r w:rsidR="00E319A9" w:rsidRPr="00407D19">
      <w:rPr>
        <w:sz w:val="20"/>
      </w:rPr>
      <w:instrText xml:space="preserve">PAGE  </w:instrText>
    </w:r>
    <w:r w:rsidR="00E319A9" w:rsidRPr="00407D19">
      <w:rPr>
        <w:sz w:val="20"/>
      </w:rPr>
      <w:fldChar w:fldCharType="separate"/>
    </w:r>
    <w:r w:rsidR="00A357CA">
      <w:rPr>
        <w:noProof/>
        <w:sz w:val="20"/>
      </w:rPr>
      <w:t>2</w:t>
    </w:r>
    <w:r w:rsidR="00E319A9" w:rsidRPr="00407D19">
      <w:rPr>
        <w:noProof/>
        <w:sz w:val="20"/>
      </w:rPr>
      <w:fldChar w:fldCharType="end"/>
    </w:r>
    <w:r w:rsidR="00A357CA" w:rsidRPr="00A357CA">
      <w:rPr>
        <w:noProof/>
        <w:sz w:val="20"/>
      </w:rPr>
      <w:t xml:space="preserve"> </w:t>
    </w:r>
    <w:r w:rsidR="00A357CA">
      <w:rPr>
        <w:noProof/>
        <w:sz w:val="20"/>
      </w:rPr>
      <w:t xml:space="preserve">von </w:t>
    </w:r>
    <w:r w:rsidR="00A357CA">
      <w:rPr>
        <w:noProof/>
        <w:sz w:val="20"/>
      </w:rPr>
      <w:fldChar w:fldCharType="begin"/>
    </w:r>
    <w:r w:rsidR="00A357CA">
      <w:rPr>
        <w:noProof/>
        <w:sz w:val="20"/>
      </w:rPr>
      <w:instrText xml:space="preserve"> NUMPAGES  \* Arabic  \* MERGEFORMAT </w:instrText>
    </w:r>
    <w:r w:rsidR="00A357CA">
      <w:rPr>
        <w:noProof/>
        <w:sz w:val="20"/>
      </w:rPr>
      <w:fldChar w:fldCharType="separate"/>
    </w:r>
    <w:r w:rsidR="00CB0DC7">
      <w:rPr>
        <w:noProof/>
        <w:sz w:val="20"/>
      </w:rPr>
      <w:t>1</w:t>
    </w:r>
    <w:r w:rsidR="00A357CA">
      <w:rPr>
        <w:noProof/>
        <w:sz w:val="20"/>
      </w:rPr>
      <w:fldChar w:fldCharType="end"/>
    </w:r>
  </w:p>
  <w:p w:rsidR="00C43C52" w:rsidRDefault="00154EAD" w:rsidP="005E63CB">
    <w:pPr>
      <w:pStyle w:val="Fuzeile"/>
      <w:ind w:right="-1"/>
    </w:pPr>
    <w:r w:rsidRPr="00154EAD">
      <w:rPr>
        <w:noProof/>
      </w:rPr>
      <mc:AlternateContent>
        <mc:Choice Requires="wps">
          <w:drawing>
            <wp:anchor distT="0" distB="0" distL="114300" distR="114300" simplePos="0" relativeHeight="251694080" behindDoc="0" locked="1" layoutInCell="0" allowOverlap="0" wp14:anchorId="6392C828" wp14:editId="11158D30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6DA2955E" id="Gerade Verbindung 1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  <w:r w:rsidRPr="00154EAD">
      <w:rPr>
        <w:noProof/>
      </w:rPr>
      <mc:AlternateContent>
        <mc:Choice Requires="wps">
          <w:drawing>
            <wp:anchor distT="0" distB="0" distL="114300" distR="114300" simplePos="0" relativeHeight="251695104" behindDoc="0" locked="1" layoutInCell="0" allowOverlap="0" wp14:anchorId="02D61813" wp14:editId="6A6635C4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16000" cy="0"/>
              <wp:effectExtent l="0" t="0" r="12700" b="19050"/>
              <wp:wrapNone/>
              <wp:docPr id="1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009B3560" id="Gerade Verbindung 12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31.2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  <w:r w:rsidRPr="00154EAD">
      <w:rPr>
        <w:noProof/>
      </w:rPr>
      <mc:AlternateContent>
        <mc:Choice Requires="wps">
          <w:drawing>
            <wp:anchor distT="0" distB="0" distL="114300" distR="114300" simplePos="0" relativeHeight="251696128" behindDoc="0" locked="1" layoutInCell="0" allowOverlap="0" wp14:anchorId="6E298821" wp14:editId="4A58485B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14" name="Gerade Verbindung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19F45577" id="Gerade Verbindung 14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418" w:rsidRDefault="00B204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E49" w:rsidRDefault="00715E49">
      <w:r>
        <w:separator/>
      </w:r>
    </w:p>
  </w:footnote>
  <w:footnote w:type="continuationSeparator" w:id="0">
    <w:p w:rsidR="00715E49" w:rsidRDefault="00715E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418" w:rsidRDefault="00B2041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418" w:rsidRDefault="00B2041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C52" w:rsidRDefault="0053556F" w:rsidP="005E63CB">
    <w:pPr>
      <w:pStyle w:val="Kopfzeile"/>
      <w:tabs>
        <w:tab w:val="clear" w:pos="4536"/>
        <w:tab w:val="clear" w:pos="9072"/>
        <w:tab w:val="left" w:pos="0"/>
        <w:tab w:val="left" w:pos="3499"/>
      </w:tabs>
      <w:jc w:val="both"/>
      <w:rPr>
        <w:vertAlign w:val="subscript"/>
      </w:rPr>
    </w:pPr>
    <w:r>
      <w:rPr>
        <w:noProof/>
        <w:vertAlign w:val="subscript"/>
      </w:rPr>
      <w:drawing>
        <wp:anchor distT="0" distB="0" distL="114300" distR="114300" simplePos="0" relativeHeight="251726848" behindDoc="1" locked="0" layoutInCell="1" allowOverlap="1" wp14:anchorId="37DCBA54" wp14:editId="29E4F83E">
          <wp:simplePos x="0" y="0"/>
          <wp:positionH relativeFrom="column">
            <wp:posOffset>3514090</wp:posOffset>
          </wp:positionH>
          <wp:positionV relativeFrom="paragraph">
            <wp:posOffset>1343025</wp:posOffset>
          </wp:positionV>
          <wp:extent cx="2171700" cy="600075"/>
          <wp:effectExtent l="0" t="0" r="0" b="9525"/>
          <wp:wrapNone/>
          <wp:docPr id="9" name="Grafik 9" descr="H:\_IAP\Briefbogen\IAP-Briefbogen_Kontaktfeld_Ausbildungsbüro onhe Kontak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_IAP\Briefbogen\IAP-Briefbogen_Kontaktfeld_Ausbildungsbüro onhe Kontak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Univers 45 Light" w:hAnsi="Univers 45 Light"/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50142030" wp14:editId="2F23BE16">
              <wp:simplePos x="0" y="0"/>
              <wp:positionH relativeFrom="column">
                <wp:posOffset>8890</wp:posOffset>
              </wp:positionH>
              <wp:positionV relativeFrom="paragraph">
                <wp:posOffset>104775</wp:posOffset>
              </wp:positionV>
              <wp:extent cx="5693410" cy="9625330"/>
              <wp:effectExtent l="0" t="0" r="2540" b="0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93410" cy="9625330"/>
                        <a:chOff x="0" y="0"/>
                        <a:chExt cx="5693638" cy="9625957"/>
                      </a:xfrm>
                    </wpg:grpSpPr>
                    <wpg:grpSp>
                      <wpg:cNvPr id="4" name="Gruppieren 4"/>
                      <wpg:cNvGrpSpPr/>
                      <wpg:grpSpPr>
                        <a:xfrm>
                          <a:off x="0" y="0"/>
                          <a:ext cx="5693638" cy="9625957"/>
                          <a:chOff x="0" y="0"/>
                          <a:chExt cx="5693465" cy="9627862"/>
                        </a:xfrm>
                      </wpg:grpSpPr>
                      <pic:pic xmlns:pic="http://schemas.openxmlformats.org/drawingml/2006/picture">
                        <pic:nvPicPr>
                          <pic:cNvPr id="44" name="Grafik 44" descr="\\klipsy1.psych.tu-dresden.de\shares\bologov\IAP\Briefbogen\IAP-Briefbogen_Fußzeile_6,5.png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9246947"/>
                            <a:ext cx="5674415" cy="38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rafik 3" descr="H:\IAP\Logo\Final\FINAL\IAP-Logo Kopf komplett_final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Grafik 6" descr="H:\IAP\Briefbogen\IAP-Briefbogen_Adressfeld_Hohe Str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1076325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1D2D61FE" id="Gruppieren 8" o:spid="_x0000_s1026" style="position:absolute;margin-left:.7pt;margin-top:8.25pt;width:448.3pt;height:757.9pt;z-index:251724800" coordsize="56936,962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Vd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">
              <v:group id="Gruppieren 4" o:spid="_x0000_s1027" style="position:absolute;width:56936;height:96259" coordsize="56934,9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4" o:spid="_x0000_s1028" type="#_x0000_t75" style="position:absolute;left:190;top:92469;width:56744;height: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">
                  <v:imagedata r:id="rId5" o:title="IAP-Briefbogen_Fußzeile_6,5"/>
                </v:shape>
                <v:shape id="Grafik 3" o:spid="_x0000_s1029" type="#_x0000_t75" style="position:absolute;width:28575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">
                  <v:imagedata r:id="rId6" o:title="IAP-Logo Kopf komplett_final"/>
                </v:shape>
              </v:group>
              <v:shape id="Grafik 6" o:spid="_x0000_s1030" type="#_x0000_t75" style="position:absolute;left:190;top:10763;width:2533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">
                <v:imagedata r:id="rId7" o:title="IAP-Briefbogen_Adressfeld_Hohe Str"/>
              </v:shape>
            </v:group>
          </w:pict>
        </mc:Fallback>
      </mc:AlternateContent>
    </w:r>
    <w:r w:rsidR="00084BF1">
      <w:rPr>
        <w:rFonts w:ascii="Univers 45 Light" w:hAnsi="Univers 45 Light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76672" behindDoc="0" locked="1" layoutInCell="0" allowOverlap="0" wp14:anchorId="09401402" wp14:editId="7A4C452C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16000" cy="0"/>
              <wp:effectExtent l="0" t="0" r="12700" b="19050"/>
              <wp:wrapNone/>
              <wp:docPr id="16" name="Gerade Verbindung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6545E299" id="Gerade Verbindung 16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31.2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  <w:r w:rsidR="00244C77">
      <w:rPr>
        <w:noProof/>
      </w:rPr>
      <mc:AlternateContent>
        <mc:Choice Requires="wps">
          <w:drawing>
            <wp:anchor distT="0" distB="0" distL="114300" distR="114300" simplePos="0" relativeHeight="251692032" behindDoc="0" locked="1" layoutInCell="0" allowOverlap="0" wp14:anchorId="5B06AEE1" wp14:editId="2A6FDE5B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71D5BCC8" id="Gerade Verbindung 7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  <w:r w:rsidR="00084BF1">
      <w:rPr>
        <w:noProof/>
      </w:rPr>
      <mc:AlternateContent>
        <mc:Choice Requires="wps">
          <w:drawing>
            <wp:anchor distT="0" distB="0" distL="114300" distR="114300" simplePos="0" relativeHeight="251674624" behindDoc="0" locked="1" layoutInCell="0" allowOverlap="0" wp14:anchorId="20B22320" wp14:editId="6CFA42D6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3100514E" id="Gerade Verbindung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E788D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E1C44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E16CD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B968B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D3CFC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Times New Roman" w:hint="default"/>
      </w:rPr>
    </w:lvl>
  </w:abstractNum>
  <w:abstractNum w:abstractNumId="5">
    <w:nsid w:val="FFFFFF81"/>
    <w:multiLevelType w:val="singleLevel"/>
    <w:tmpl w:val="38D0E9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Times New Roman" w:hint="default"/>
      </w:rPr>
    </w:lvl>
  </w:abstractNum>
  <w:abstractNum w:abstractNumId="6">
    <w:nsid w:val="FFFFFF82"/>
    <w:multiLevelType w:val="singleLevel"/>
    <w:tmpl w:val="F67ED3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Times New Roman" w:hint="default"/>
      </w:rPr>
    </w:lvl>
  </w:abstractNum>
  <w:abstractNum w:abstractNumId="7">
    <w:nsid w:val="FFFFFF83"/>
    <w:multiLevelType w:val="singleLevel"/>
    <w:tmpl w:val="9D4880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Times New Roman" w:hint="default"/>
      </w:rPr>
    </w:lvl>
  </w:abstractNum>
  <w:abstractNum w:abstractNumId="8">
    <w:nsid w:val="FFFFFF88"/>
    <w:multiLevelType w:val="singleLevel"/>
    <w:tmpl w:val="F6A837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068AB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0">
    <w:nsid w:val="091B71C1"/>
    <w:multiLevelType w:val="hybridMultilevel"/>
    <w:tmpl w:val="9DC056A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B4B7BD4"/>
    <w:multiLevelType w:val="hybridMultilevel"/>
    <w:tmpl w:val="B328755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77D29CC"/>
    <w:multiLevelType w:val="hybridMultilevel"/>
    <w:tmpl w:val="E00A80CE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BE52ACC"/>
    <w:multiLevelType w:val="hybridMultilevel"/>
    <w:tmpl w:val="FC6C7AF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D3200E"/>
    <w:multiLevelType w:val="hybridMultilevel"/>
    <w:tmpl w:val="AA7E45E4"/>
    <w:lvl w:ilvl="0" w:tplc="CDF0FDB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03914FF"/>
    <w:multiLevelType w:val="hybridMultilevel"/>
    <w:tmpl w:val="129E748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  <w:num w:numId="14">
    <w:abstractNumId w:val="15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DC7"/>
    <w:rsid w:val="00034799"/>
    <w:rsid w:val="000410F3"/>
    <w:rsid w:val="000453B4"/>
    <w:rsid w:val="000461C0"/>
    <w:rsid w:val="00047716"/>
    <w:rsid w:val="00063FE9"/>
    <w:rsid w:val="00076E97"/>
    <w:rsid w:val="00080103"/>
    <w:rsid w:val="00081EDB"/>
    <w:rsid w:val="00083FC4"/>
    <w:rsid w:val="00084BF1"/>
    <w:rsid w:val="000857EC"/>
    <w:rsid w:val="000B1A77"/>
    <w:rsid w:val="000B37BE"/>
    <w:rsid w:val="000C18B6"/>
    <w:rsid w:val="000D6A80"/>
    <w:rsid w:val="000F22AD"/>
    <w:rsid w:val="000F29E4"/>
    <w:rsid w:val="001031B4"/>
    <w:rsid w:val="00125D2B"/>
    <w:rsid w:val="0013281F"/>
    <w:rsid w:val="00140515"/>
    <w:rsid w:val="00144234"/>
    <w:rsid w:val="00154EAD"/>
    <w:rsid w:val="001939CA"/>
    <w:rsid w:val="001A0448"/>
    <w:rsid w:val="001A69E5"/>
    <w:rsid w:val="001B3577"/>
    <w:rsid w:val="001B4356"/>
    <w:rsid w:val="001B6E12"/>
    <w:rsid w:val="001C0A59"/>
    <w:rsid w:val="001D314A"/>
    <w:rsid w:val="001E1CE2"/>
    <w:rsid w:val="002036C4"/>
    <w:rsid w:val="00231F40"/>
    <w:rsid w:val="00244C77"/>
    <w:rsid w:val="00255BDB"/>
    <w:rsid w:val="00264416"/>
    <w:rsid w:val="00272F70"/>
    <w:rsid w:val="00274CB0"/>
    <w:rsid w:val="002C50C4"/>
    <w:rsid w:val="002E0A7D"/>
    <w:rsid w:val="002F0070"/>
    <w:rsid w:val="002F6CFC"/>
    <w:rsid w:val="003126BB"/>
    <w:rsid w:val="003331A6"/>
    <w:rsid w:val="00351AAD"/>
    <w:rsid w:val="00355827"/>
    <w:rsid w:val="00361092"/>
    <w:rsid w:val="003847A7"/>
    <w:rsid w:val="003907C0"/>
    <w:rsid w:val="003920B3"/>
    <w:rsid w:val="00396C44"/>
    <w:rsid w:val="003A15F9"/>
    <w:rsid w:val="003B259B"/>
    <w:rsid w:val="003B7136"/>
    <w:rsid w:val="003B7471"/>
    <w:rsid w:val="003C5F7E"/>
    <w:rsid w:val="003C7AEF"/>
    <w:rsid w:val="003D5943"/>
    <w:rsid w:val="003F2697"/>
    <w:rsid w:val="00407D19"/>
    <w:rsid w:val="00417E11"/>
    <w:rsid w:val="00432FFB"/>
    <w:rsid w:val="00442E4E"/>
    <w:rsid w:val="004514EF"/>
    <w:rsid w:val="00471F15"/>
    <w:rsid w:val="00484342"/>
    <w:rsid w:val="00485095"/>
    <w:rsid w:val="00491164"/>
    <w:rsid w:val="00492398"/>
    <w:rsid w:val="00493B8B"/>
    <w:rsid w:val="00494549"/>
    <w:rsid w:val="004B2B10"/>
    <w:rsid w:val="004B4EDB"/>
    <w:rsid w:val="004E3507"/>
    <w:rsid w:val="004E7523"/>
    <w:rsid w:val="00515046"/>
    <w:rsid w:val="00520149"/>
    <w:rsid w:val="005313C4"/>
    <w:rsid w:val="0053556F"/>
    <w:rsid w:val="00540FCF"/>
    <w:rsid w:val="00543E42"/>
    <w:rsid w:val="005549DA"/>
    <w:rsid w:val="0055612D"/>
    <w:rsid w:val="00560C6A"/>
    <w:rsid w:val="00563549"/>
    <w:rsid w:val="00564DF4"/>
    <w:rsid w:val="005A3EE2"/>
    <w:rsid w:val="005C5B96"/>
    <w:rsid w:val="005C74A6"/>
    <w:rsid w:val="005D64FE"/>
    <w:rsid w:val="005E63CB"/>
    <w:rsid w:val="005E74CC"/>
    <w:rsid w:val="005F0471"/>
    <w:rsid w:val="00602065"/>
    <w:rsid w:val="006111C6"/>
    <w:rsid w:val="00625029"/>
    <w:rsid w:val="006366DE"/>
    <w:rsid w:val="006512F5"/>
    <w:rsid w:val="00653364"/>
    <w:rsid w:val="00657E72"/>
    <w:rsid w:val="00670C29"/>
    <w:rsid w:val="00673082"/>
    <w:rsid w:val="00686529"/>
    <w:rsid w:val="00686B91"/>
    <w:rsid w:val="00691081"/>
    <w:rsid w:val="00691AB3"/>
    <w:rsid w:val="00695158"/>
    <w:rsid w:val="00695BF5"/>
    <w:rsid w:val="006B11D1"/>
    <w:rsid w:val="006B7F88"/>
    <w:rsid w:val="006D3E23"/>
    <w:rsid w:val="006D41F6"/>
    <w:rsid w:val="006E2DB1"/>
    <w:rsid w:val="00706FF2"/>
    <w:rsid w:val="007079C1"/>
    <w:rsid w:val="00715E49"/>
    <w:rsid w:val="00727143"/>
    <w:rsid w:val="00740672"/>
    <w:rsid w:val="00745D5C"/>
    <w:rsid w:val="0076075B"/>
    <w:rsid w:val="00770E3C"/>
    <w:rsid w:val="00774465"/>
    <w:rsid w:val="00784C5D"/>
    <w:rsid w:val="00784D55"/>
    <w:rsid w:val="007946B1"/>
    <w:rsid w:val="007B5675"/>
    <w:rsid w:val="007C13A7"/>
    <w:rsid w:val="007C4242"/>
    <w:rsid w:val="007C50B2"/>
    <w:rsid w:val="007C5B23"/>
    <w:rsid w:val="007D663B"/>
    <w:rsid w:val="007F714F"/>
    <w:rsid w:val="007F7177"/>
    <w:rsid w:val="00823647"/>
    <w:rsid w:val="008308FE"/>
    <w:rsid w:val="00830C8B"/>
    <w:rsid w:val="00854DFF"/>
    <w:rsid w:val="00856A8A"/>
    <w:rsid w:val="00870EAC"/>
    <w:rsid w:val="00874D8B"/>
    <w:rsid w:val="00882CFC"/>
    <w:rsid w:val="008837E3"/>
    <w:rsid w:val="008958D9"/>
    <w:rsid w:val="008C4AA1"/>
    <w:rsid w:val="008E03C9"/>
    <w:rsid w:val="0090128D"/>
    <w:rsid w:val="009032B2"/>
    <w:rsid w:val="00915498"/>
    <w:rsid w:val="00923866"/>
    <w:rsid w:val="00935386"/>
    <w:rsid w:val="00953FE6"/>
    <w:rsid w:val="00964ADD"/>
    <w:rsid w:val="00970AD9"/>
    <w:rsid w:val="009711AB"/>
    <w:rsid w:val="009736E9"/>
    <w:rsid w:val="009873C4"/>
    <w:rsid w:val="00997053"/>
    <w:rsid w:val="009A4238"/>
    <w:rsid w:val="009A4D67"/>
    <w:rsid w:val="009B3E8E"/>
    <w:rsid w:val="009E0C29"/>
    <w:rsid w:val="009E4640"/>
    <w:rsid w:val="009F67BB"/>
    <w:rsid w:val="00A11469"/>
    <w:rsid w:val="00A115A5"/>
    <w:rsid w:val="00A139F2"/>
    <w:rsid w:val="00A15269"/>
    <w:rsid w:val="00A225D4"/>
    <w:rsid w:val="00A22653"/>
    <w:rsid w:val="00A235AD"/>
    <w:rsid w:val="00A357CA"/>
    <w:rsid w:val="00A37577"/>
    <w:rsid w:val="00A423CD"/>
    <w:rsid w:val="00A51409"/>
    <w:rsid w:val="00A70CB2"/>
    <w:rsid w:val="00A71B94"/>
    <w:rsid w:val="00A975ED"/>
    <w:rsid w:val="00AB16B2"/>
    <w:rsid w:val="00AC2910"/>
    <w:rsid w:val="00B05681"/>
    <w:rsid w:val="00B20418"/>
    <w:rsid w:val="00B64710"/>
    <w:rsid w:val="00B72D29"/>
    <w:rsid w:val="00B95FD2"/>
    <w:rsid w:val="00BC6442"/>
    <w:rsid w:val="00BC7EC3"/>
    <w:rsid w:val="00BE7D0F"/>
    <w:rsid w:val="00BF1B1D"/>
    <w:rsid w:val="00C0249F"/>
    <w:rsid w:val="00C04ED2"/>
    <w:rsid w:val="00C077CB"/>
    <w:rsid w:val="00C309D7"/>
    <w:rsid w:val="00C30BE0"/>
    <w:rsid w:val="00C321C5"/>
    <w:rsid w:val="00C32498"/>
    <w:rsid w:val="00C329C2"/>
    <w:rsid w:val="00C32FE1"/>
    <w:rsid w:val="00C43C52"/>
    <w:rsid w:val="00C450D6"/>
    <w:rsid w:val="00C47BF0"/>
    <w:rsid w:val="00C516CB"/>
    <w:rsid w:val="00C530F4"/>
    <w:rsid w:val="00C6186C"/>
    <w:rsid w:val="00C738F7"/>
    <w:rsid w:val="00CB0DC7"/>
    <w:rsid w:val="00CD6DFF"/>
    <w:rsid w:val="00D0088F"/>
    <w:rsid w:val="00D171D5"/>
    <w:rsid w:val="00D26B3F"/>
    <w:rsid w:val="00D4333D"/>
    <w:rsid w:val="00D627E4"/>
    <w:rsid w:val="00D6352C"/>
    <w:rsid w:val="00D851D2"/>
    <w:rsid w:val="00D95CB1"/>
    <w:rsid w:val="00DB2E92"/>
    <w:rsid w:val="00DD5897"/>
    <w:rsid w:val="00DE0102"/>
    <w:rsid w:val="00DF63F2"/>
    <w:rsid w:val="00E00DAC"/>
    <w:rsid w:val="00E1764E"/>
    <w:rsid w:val="00E319A9"/>
    <w:rsid w:val="00E32D1C"/>
    <w:rsid w:val="00E47E68"/>
    <w:rsid w:val="00E50AFB"/>
    <w:rsid w:val="00E740A2"/>
    <w:rsid w:val="00EA66A2"/>
    <w:rsid w:val="00EA6D1A"/>
    <w:rsid w:val="00EC32E8"/>
    <w:rsid w:val="00EC47A4"/>
    <w:rsid w:val="00ED055E"/>
    <w:rsid w:val="00ED5C4C"/>
    <w:rsid w:val="00EF1AA8"/>
    <w:rsid w:val="00F14970"/>
    <w:rsid w:val="00F37F6F"/>
    <w:rsid w:val="00F45C35"/>
    <w:rsid w:val="00F466DA"/>
    <w:rsid w:val="00F60621"/>
    <w:rsid w:val="00F76D49"/>
    <w:rsid w:val="00FA302A"/>
    <w:rsid w:val="00FC169A"/>
    <w:rsid w:val="00FD152C"/>
    <w:rsid w:val="00FF1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1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1F15"/>
    <w:pPr>
      <w:autoSpaceDE w:val="0"/>
      <w:autoSpaceDN w:val="0"/>
    </w:pPr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471F15"/>
    <w:pPr>
      <w:keepNext/>
      <w:jc w:val="both"/>
      <w:outlineLvl w:val="0"/>
    </w:pPr>
    <w:rPr>
      <w:rFonts w:ascii="Verdana" w:hAnsi="Verdana"/>
      <w:b/>
      <w:sz w:val="20"/>
      <w:szCs w:val="20"/>
    </w:rPr>
  </w:style>
  <w:style w:type="paragraph" w:styleId="berschrift2">
    <w:name w:val="heading 2"/>
    <w:basedOn w:val="Standard"/>
    <w:next w:val="Standard"/>
    <w:qFormat/>
    <w:rsid w:val="00471F15"/>
    <w:pPr>
      <w:keepNext/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  <w:outlineLvl w:val="1"/>
    </w:pPr>
    <w:rPr>
      <w:rFonts w:ascii="Verdana" w:hAnsi="Verdana"/>
      <w:b/>
      <w:color w:val="000000"/>
      <w:sz w:val="20"/>
      <w:szCs w:val="22"/>
    </w:rPr>
  </w:style>
  <w:style w:type="paragraph" w:styleId="berschrift3">
    <w:name w:val="heading 3"/>
    <w:basedOn w:val="Standard"/>
    <w:next w:val="Standard"/>
    <w:qFormat/>
    <w:rsid w:val="00471F15"/>
    <w:pPr>
      <w:keepNext/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  <w:outlineLvl w:val="2"/>
    </w:pPr>
    <w:rPr>
      <w:rFonts w:ascii="Verdana" w:hAnsi="Verdana"/>
      <w:b/>
      <w:bCs/>
      <w:sz w:val="18"/>
    </w:rPr>
  </w:style>
  <w:style w:type="paragraph" w:styleId="berschrift6">
    <w:name w:val="heading 6"/>
    <w:basedOn w:val="Standard"/>
    <w:next w:val="Standard"/>
    <w:qFormat/>
    <w:rsid w:val="00471F15"/>
    <w:pPr>
      <w:keepNext/>
      <w:autoSpaceDE/>
      <w:autoSpaceDN/>
      <w:jc w:val="both"/>
      <w:outlineLvl w:val="5"/>
    </w:pPr>
    <w:rPr>
      <w:rFonts w:eastAsia="Arial Unicode MS"/>
      <w:b/>
      <w:bCs/>
      <w:sz w:val="28"/>
      <w:u w:val="single"/>
    </w:rPr>
  </w:style>
  <w:style w:type="paragraph" w:styleId="berschrift7">
    <w:name w:val="heading 7"/>
    <w:basedOn w:val="Standard"/>
    <w:next w:val="Standard"/>
    <w:qFormat/>
    <w:rsid w:val="00471F15"/>
    <w:pPr>
      <w:keepNext/>
      <w:autoSpaceDE/>
      <w:autoSpaceDN/>
      <w:ind w:left="2832" w:firstLine="708"/>
      <w:jc w:val="both"/>
      <w:outlineLvl w:val="6"/>
    </w:pPr>
    <w:rPr>
      <w:b/>
      <w:bCs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ud-brieftextgross">
    <w:name w:val="tud-brief_text gross"/>
    <w:basedOn w:val="Standard"/>
    <w:rsid w:val="00471F15"/>
    <w:pPr>
      <w:widowControl w:val="0"/>
      <w:spacing w:line="280" w:lineRule="atLeast"/>
    </w:pPr>
    <w:rPr>
      <w:rFonts w:ascii="Univers 45 Light" w:hAnsi="Univers 45 Light"/>
      <w:color w:val="000000"/>
      <w:sz w:val="22"/>
      <w:szCs w:val="22"/>
    </w:rPr>
  </w:style>
  <w:style w:type="paragraph" w:customStyle="1" w:styleId="tud-briefkontakt">
    <w:name w:val="tud-brief_kontakt"/>
    <w:basedOn w:val="tud-brieftextgross"/>
    <w:rsid w:val="00471F15"/>
    <w:pPr>
      <w:tabs>
        <w:tab w:val="left" w:pos="851"/>
      </w:tabs>
      <w:spacing w:line="220" w:lineRule="exact"/>
      <w:ind w:left="851" w:hanging="851"/>
    </w:pPr>
    <w:rPr>
      <w:spacing w:val="4"/>
      <w:sz w:val="14"/>
      <w:szCs w:val="14"/>
    </w:rPr>
  </w:style>
  <w:style w:type="paragraph" w:customStyle="1" w:styleId="tud-brieffakultten-leiste">
    <w:name w:val="tud-brief_fakultäten-leiste"/>
    <w:basedOn w:val="Standard"/>
    <w:rsid w:val="00471F15"/>
    <w:pPr>
      <w:widowControl w:val="0"/>
      <w:spacing w:line="280" w:lineRule="exact"/>
    </w:pPr>
    <w:rPr>
      <w:rFonts w:ascii="Univers 45 Light" w:hAnsi="Univers 45 Light"/>
      <w:color w:val="000000"/>
      <w:w w:val="101"/>
      <w:sz w:val="18"/>
      <w:szCs w:val="18"/>
    </w:rPr>
  </w:style>
  <w:style w:type="paragraph" w:customStyle="1" w:styleId="tud-brieffussleiste">
    <w:name w:val="tud-brief_fussleiste"/>
    <w:basedOn w:val="tud-briefkontakt"/>
    <w:rsid w:val="00471F15"/>
    <w:pPr>
      <w:spacing w:line="180" w:lineRule="exact"/>
      <w:ind w:left="0" w:firstLine="0"/>
    </w:pPr>
  </w:style>
  <w:style w:type="paragraph" w:customStyle="1" w:styleId="Sprechblasentext1">
    <w:name w:val="Sprechblasentext1"/>
    <w:basedOn w:val="Standard"/>
    <w:rsid w:val="00471F1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471F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71F15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471F15"/>
    <w:rPr>
      <w:color w:val="0000FF"/>
      <w:u w:val="single"/>
    </w:rPr>
  </w:style>
  <w:style w:type="paragraph" w:customStyle="1" w:styleId="tud-briefbetreffzeile">
    <w:name w:val="tud-brief_betreffzeile"/>
    <w:basedOn w:val="tud-brieftextgross"/>
    <w:rsid w:val="00471F15"/>
    <w:pPr>
      <w:spacing w:before="4876" w:after="280"/>
    </w:pPr>
    <w:rPr>
      <w:b/>
      <w:iCs/>
    </w:rPr>
  </w:style>
  <w:style w:type="paragraph" w:customStyle="1" w:styleId="tu-briefseitenzahl">
    <w:name w:val="tu-brief_seitenzahl"/>
    <w:basedOn w:val="Fuzeile"/>
    <w:rsid w:val="00471F15"/>
    <w:pPr>
      <w:framePr w:wrap="auto" w:vAnchor="text" w:hAnchor="margin" w:xAlign="right" w:y="1"/>
      <w:jc w:val="right"/>
    </w:pPr>
    <w:rPr>
      <w:rFonts w:ascii="Univers 45 Light" w:hAnsi="Univers 45 Light"/>
      <w:sz w:val="18"/>
      <w:szCs w:val="18"/>
    </w:rPr>
  </w:style>
  <w:style w:type="paragraph" w:styleId="Sprechblasentext">
    <w:name w:val="Balloon Text"/>
    <w:basedOn w:val="Standard"/>
    <w:semiHidden/>
    <w:rsid w:val="00471F15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rsid w:val="00471F15"/>
    <w:rPr>
      <w:color w:val="800080"/>
      <w:u w:val="single"/>
    </w:rPr>
  </w:style>
  <w:style w:type="character" w:styleId="Kommentarzeichen">
    <w:name w:val="annotation reference"/>
    <w:basedOn w:val="Absatz-Standardschriftart"/>
    <w:semiHidden/>
    <w:rsid w:val="00471F15"/>
    <w:rPr>
      <w:sz w:val="18"/>
    </w:rPr>
  </w:style>
  <w:style w:type="paragraph" w:styleId="Kommentartext">
    <w:name w:val="annotation text"/>
    <w:basedOn w:val="Standard"/>
    <w:semiHidden/>
    <w:rsid w:val="00471F15"/>
  </w:style>
  <w:style w:type="paragraph" w:styleId="Kommentarthema">
    <w:name w:val="annotation subject"/>
    <w:basedOn w:val="Kommentartext"/>
    <w:next w:val="Kommentartext"/>
    <w:semiHidden/>
    <w:rsid w:val="00471F15"/>
  </w:style>
  <w:style w:type="paragraph" w:styleId="Textkrper">
    <w:name w:val="Body Text"/>
    <w:basedOn w:val="Standard"/>
    <w:rsid w:val="00471F15"/>
    <w:pPr>
      <w:jc w:val="both"/>
    </w:pPr>
    <w:rPr>
      <w:rFonts w:ascii="Verdana" w:hAnsi="Verdana" w:cs="Arial"/>
      <w:bCs/>
      <w:sz w:val="18"/>
      <w:szCs w:val="20"/>
    </w:rPr>
  </w:style>
  <w:style w:type="paragraph" w:styleId="Textkrper2">
    <w:name w:val="Body Text 2"/>
    <w:basedOn w:val="Standard"/>
    <w:rsid w:val="00471F15"/>
    <w:pPr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</w:pPr>
    <w:rPr>
      <w:rFonts w:ascii="Verdana" w:hAnsi="Verdana"/>
      <w:sz w:val="20"/>
    </w:rPr>
  </w:style>
  <w:style w:type="paragraph" w:styleId="E-Mail-Signatur">
    <w:name w:val="E-mail Signature"/>
    <w:basedOn w:val="Standard"/>
    <w:rsid w:val="00EC32E8"/>
    <w:pPr>
      <w:autoSpaceDE/>
      <w:autoSpaceDN/>
    </w:pPr>
  </w:style>
  <w:style w:type="table" w:styleId="Tabellenraster">
    <w:name w:val="Table Grid"/>
    <w:basedOn w:val="NormaleTabelle"/>
    <w:rsid w:val="00084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1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1F15"/>
    <w:pPr>
      <w:autoSpaceDE w:val="0"/>
      <w:autoSpaceDN w:val="0"/>
    </w:pPr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471F15"/>
    <w:pPr>
      <w:keepNext/>
      <w:jc w:val="both"/>
      <w:outlineLvl w:val="0"/>
    </w:pPr>
    <w:rPr>
      <w:rFonts w:ascii="Verdana" w:hAnsi="Verdana"/>
      <w:b/>
      <w:sz w:val="20"/>
      <w:szCs w:val="20"/>
    </w:rPr>
  </w:style>
  <w:style w:type="paragraph" w:styleId="berschrift2">
    <w:name w:val="heading 2"/>
    <w:basedOn w:val="Standard"/>
    <w:next w:val="Standard"/>
    <w:qFormat/>
    <w:rsid w:val="00471F15"/>
    <w:pPr>
      <w:keepNext/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  <w:outlineLvl w:val="1"/>
    </w:pPr>
    <w:rPr>
      <w:rFonts w:ascii="Verdana" w:hAnsi="Verdana"/>
      <w:b/>
      <w:color w:val="000000"/>
      <w:sz w:val="20"/>
      <w:szCs w:val="22"/>
    </w:rPr>
  </w:style>
  <w:style w:type="paragraph" w:styleId="berschrift3">
    <w:name w:val="heading 3"/>
    <w:basedOn w:val="Standard"/>
    <w:next w:val="Standard"/>
    <w:qFormat/>
    <w:rsid w:val="00471F15"/>
    <w:pPr>
      <w:keepNext/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  <w:outlineLvl w:val="2"/>
    </w:pPr>
    <w:rPr>
      <w:rFonts w:ascii="Verdana" w:hAnsi="Verdana"/>
      <w:b/>
      <w:bCs/>
      <w:sz w:val="18"/>
    </w:rPr>
  </w:style>
  <w:style w:type="paragraph" w:styleId="berschrift6">
    <w:name w:val="heading 6"/>
    <w:basedOn w:val="Standard"/>
    <w:next w:val="Standard"/>
    <w:qFormat/>
    <w:rsid w:val="00471F15"/>
    <w:pPr>
      <w:keepNext/>
      <w:autoSpaceDE/>
      <w:autoSpaceDN/>
      <w:jc w:val="both"/>
      <w:outlineLvl w:val="5"/>
    </w:pPr>
    <w:rPr>
      <w:rFonts w:eastAsia="Arial Unicode MS"/>
      <w:b/>
      <w:bCs/>
      <w:sz w:val="28"/>
      <w:u w:val="single"/>
    </w:rPr>
  </w:style>
  <w:style w:type="paragraph" w:styleId="berschrift7">
    <w:name w:val="heading 7"/>
    <w:basedOn w:val="Standard"/>
    <w:next w:val="Standard"/>
    <w:qFormat/>
    <w:rsid w:val="00471F15"/>
    <w:pPr>
      <w:keepNext/>
      <w:autoSpaceDE/>
      <w:autoSpaceDN/>
      <w:ind w:left="2832" w:firstLine="708"/>
      <w:jc w:val="both"/>
      <w:outlineLvl w:val="6"/>
    </w:pPr>
    <w:rPr>
      <w:b/>
      <w:bCs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ud-brieftextgross">
    <w:name w:val="tud-brief_text gross"/>
    <w:basedOn w:val="Standard"/>
    <w:rsid w:val="00471F15"/>
    <w:pPr>
      <w:widowControl w:val="0"/>
      <w:spacing w:line="280" w:lineRule="atLeast"/>
    </w:pPr>
    <w:rPr>
      <w:rFonts w:ascii="Univers 45 Light" w:hAnsi="Univers 45 Light"/>
      <w:color w:val="000000"/>
      <w:sz w:val="22"/>
      <w:szCs w:val="22"/>
    </w:rPr>
  </w:style>
  <w:style w:type="paragraph" w:customStyle="1" w:styleId="tud-briefkontakt">
    <w:name w:val="tud-brief_kontakt"/>
    <w:basedOn w:val="tud-brieftextgross"/>
    <w:rsid w:val="00471F15"/>
    <w:pPr>
      <w:tabs>
        <w:tab w:val="left" w:pos="851"/>
      </w:tabs>
      <w:spacing w:line="220" w:lineRule="exact"/>
      <w:ind w:left="851" w:hanging="851"/>
    </w:pPr>
    <w:rPr>
      <w:spacing w:val="4"/>
      <w:sz w:val="14"/>
      <w:szCs w:val="14"/>
    </w:rPr>
  </w:style>
  <w:style w:type="paragraph" w:customStyle="1" w:styleId="tud-brieffakultten-leiste">
    <w:name w:val="tud-brief_fakultäten-leiste"/>
    <w:basedOn w:val="Standard"/>
    <w:rsid w:val="00471F15"/>
    <w:pPr>
      <w:widowControl w:val="0"/>
      <w:spacing w:line="280" w:lineRule="exact"/>
    </w:pPr>
    <w:rPr>
      <w:rFonts w:ascii="Univers 45 Light" w:hAnsi="Univers 45 Light"/>
      <w:color w:val="000000"/>
      <w:w w:val="101"/>
      <w:sz w:val="18"/>
      <w:szCs w:val="18"/>
    </w:rPr>
  </w:style>
  <w:style w:type="paragraph" w:customStyle="1" w:styleId="tud-brieffussleiste">
    <w:name w:val="tud-brief_fussleiste"/>
    <w:basedOn w:val="tud-briefkontakt"/>
    <w:rsid w:val="00471F15"/>
    <w:pPr>
      <w:spacing w:line="180" w:lineRule="exact"/>
      <w:ind w:left="0" w:firstLine="0"/>
    </w:pPr>
  </w:style>
  <w:style w:type="paragraph" w:customStyle="1" w:styleId="Sprechblasentext1">
    <w:name w:val="Sprechblasentext1"/>
    <w:basedOn w:val="Standard"/>
    <w:rsid w:val="00471F1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471F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71F15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471F15"/>
    <w:rPr>
      <w:color w:val="0000FF"/>
      <w:u w:val="single"/>
    </w:rPr>
  </w:style>
  <w:style w:type="paragraph" w:customStyle="1" w:styleId="tud-briefbetreffzeile">
    <w:name w:val="tud-brief_betreffzeile"/>
    <w:basedOn w:val="tud-brieftextgross"/>
    <w:rsid w:val="00471F15"/>
    <w:pPr>
      <w:spacing w:before="4876" w:after="280"/>
    </w:pPr>
    <w:rPr>
      <w:b/>
      <w:iCs/>
    </w:rPr>
  </w:style>
  <w:style w:type="paragraph" w:customStyle="1" w:styleId="tu-briefseitenzahl">
    <w:name w:val="tu-brief_seitenzahl"/>
    <w:basedOn w:val="Fuzeile"/>
    <w:rsid w:val="00471F15"/>
    <w:pPr>
      <w:framePr w:wrap="auto" w:vAnchor="text" w:hAnchor="margin" w:xAlign="right" w:y="1"/>
      <w:jc w:val="right"/>
    </w:pPr>
    <w:rPr>
      <w:rFonts w:ascii="Univers 45 Light" w:hAnsi="Univers 45 Light"/>
      <w:sz w:val="18"/>
      <w:szCs w:val="18"/>
    </w:rPr>
  </w:style>
  <w:style w:type="paragraph" w:styleId="Sprechblasentext">
    <w:name w:val="Balloon Text"/>
    <w:basedOn w:val="Standard"/>
    <w:semiHidden/>
    <w:rsid w:val="00471F15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rsid w:val="00471F15"/>
    <w:rPr>
      <w:color w:val="800080"/>
      <w:u w:val="single"/>
    </w:rPr>
  </w:style>
  <w:style w:type="character" w:styleId="Kommentarzeichen">
    <w:name w:val="annotation reference"/>
    <w:basedOn w:val="Absatz-Standardschriftart"/>
    <w:semiHidden/>
    <w:rsid w:val="00471F15"/>
    <w:rPr>
      <w:sz w:val="18"/>
    </w:rPr>
  </w:style>
  <w:style w:type="paragraph" w:styleId="Kommentartext">
    <w:name w:val="annotation text"/>
    <w:basedOn w:val="Standard"/>
    <w:semiHidden/>
    <w:rsid w:val="00471F15"/>
  </w:style>
  <w:style w:type="paragraph" w:styleId="Kommentarthema">
    <w:name w:val="annotation subject"/>
    <w:basedOn w:val="Kommentartext"/>
    <w:next w:val="Kommentartext"/>
    <w:semiHidden/>
    <w:rsid w:val="00471F15"/>
  </w:style>
  <w:style w:type="paragraph" w:styleId="Textkrper">
    <w:name w:val="Body Text"/>
    <w:basedOn w:val="Standard"/>
    <w:rsid w:val="00471F15"/>
    <w:pPr>
      <w:jc w:val="both"/>
    </w:pPr>
    <w:rPr>
      <w:rFonts w:ascii="Verdana" w:hAnsi="Verdana" w:cs="Arial"/>
      <w:bCs/>
      <w:sz w:val="18"/>
      <w:szCs w:val="20"/>
    </w:rPr>
  </w:style>
  <w:style w:type="paragraph" w:styleId="Textkrper2">
    <w:name w:val="Body Text 2"/>
    <w:basedOn w:val="Standard"/>
    <w:rsid w:val="00471F15"/>
    <w:pPr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</w:pPr>
    <w:rPr>
      <w:rFonts w:ascii="Verdana" w:hAnsi="Verdana"/>
      <w:sz w:val="20"/>
    </w:rPr>
  </w:style>
  <w:style w:type="paragraph" w:styleId="E-Mail-Signatur">
    <w:name w:val="E-mail Signature"/>
    <w:basedOn w:val="Standard"/>
    <w:rsid w:val="00EC32E8"/>
    <w:pPr>
      <w:autoSpaceDE/>
      <w:autoSpaceDN/>
    </w:pPr>
  </w:style>
  <w:style w:type="table" w:styleId="Tabellenraster">
    <w:name w:val="Table Grid"/>
    <w:basedOn w:val="NormaleTabelle"/>
    <w:rsid w:val="00084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3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 IAP_Ausbildungsgang PPT_ohne Kontakte_2019</Template>
  <TotalTime>0</TotalTime>
  <Pages>1</Pages>
  <Words>14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IAP-Briefbogen</vt:lpstr>
    </vt:vector>
  </TitlesOfParts>
  <Company>MDC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IAP-Briefbogen</dc:title>
  <dc:creator>consbruch</dc:creator>
  <cp:lastModifiedBy>consbruch</cp:lastModifiedBy>
  <cp:revision>2</cp:revision>
  <cp:lastPrinted>2019-05-15T10:21:00Z</cp:lastPrinted>
  <dcterms:created xsi:type="dcterms:W3CDTF">2019-09-06T13:26:00Z</dcterms:created>
  <dcterms:modified xsi:type="dcterms:W3CDTF">2019-09-06T13:26:00Z</dcterms:modified>
</cp:coreProperties>
</file>