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F1" w:rsidRPr="006B11D1" w:rsidRDefault="00084BF1" w:rsidP="00727143">
      <w:pPr>
        <w:tabs>
          <w:tab w:val="left" w:pos="6075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244C77" w:rsidRDefault="00244C77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3C5F7E" w:rsidRDefault="003C5F7E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E47E68" w:rsidRDefault="00E47E68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  <w:r w:rsidRPr="006B11D1">
        <w:rPr>
          <w:rFonts w:ascii="Univers 45 Light" w:hAnsi="Univers 45 Light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0" wp14:anchorId="2027A923" wp14:editId="2C905432">
                <wp:simplePos x="0" y="0"/>
                <wp:positionH relativeFrom="column">
                  <wp:posOffset>-76835</wp:posOffset>
                </wp:positionH>
                <wp:positionV relativeFrom="page">
                  <wp:posOffset>1847215</wp:posOffset>
                </wp:positionV>
                <wp:extent cx="3059430" cy="12954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F1" w:rsidRPr="006B11D1" w:rsidRDefault="006B7E36" w:rsidP="00084BF1">
                            <w:pPr>
                              <w:spacing w:after="120"/>
                              <w:rPr>
                                <w:rFonts w:ascii="Univers 45 Light" w:hAnsi="Univers 45 Light" w:cs="Tahoma"/>
                                <w:sz w:val="22"/>
                              </w:rPr>
                            </w:pPr>
                            <w:r>
                              <w:rPr>
                                <w:rFonts w:ascii="Univers 45 Light" w:hAnsi="Univers 45 Light" w:cs="Tahoma"/>
                                <w:sz w:val="22"/>
                              </w:rPr>
                              <w:t>Adresse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.05pt;margin-top:145.45pt;width:240.9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" o:allowincell="f" o:allowoverlap="f" stroked="f">
                <o:lock v:ext="edit" aspectratio="t"/>
                <v:textbox>
                  <w:txbxContent>
                    <w:p w:rsidR="00084BF1" w:rsidRPr="006B11D1" w:rsidRDefault="006B7E36" w:rsidP="00084BF1">
                      <w:pPr>
                        <w:spacing w:after="120"/>
                        <w:rPr>
                          <w:rFonts w:ascii="Univers 45 Light" w:hAnsi="Univers 45 Light" w:cs="Tahoma"/>
                          <w:sz w:val="22"/>
                        </w:rPr>
                      </w:pPr>
                      <w:r>
                        <w:rPr>
                          <w:rFonts w:ascii="Univers 45 Light" w:hAnsi="Univers 45 Light" w:cs="Tahoma"/>
                          <w:sz w:val="22"/>
                        </w:rPr>
                        <w:t>Adresse einfügen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</w:p>
    <w:tbl>
      <w:tblPr>
        <w:tblStyle w:val="Tabellenraster"/>
        <w:tblW w:w="9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Datum"/>
      </w:tblPr>
      <w:tblGrid>
        <w:gridCol w:w="5495"/>
        <w:gridCol w:w="3910"/>
      </w:tblGrid>
      <w:tr w:rsidR="00084BF1" w:rsidRPr="006B11D1" w:rsidTr="00E47E68">
        <w:tc>
          <w:tcPr>
            <w:tcW w:w="5495" w:type="dxa"/>
          </w:tcPr>
          <w:p w:rsidR="00084BF1" w:rsidRPr="006B11D1" w:rsidRDefault="00084BF1" w:rsidP="00244C77">
            <w:pPr>
              <w:tabs>
                <w:tab w:val="left" w:pos="2947"/>
                <w:tab w:val="left" w:pos="5306"/>
                <w:tab w:val="left" w:pos="7613"/>
                <w:tab w:val="right" w:pos="9214"/>
                <w:tab w:val="right" w:pos="9781"/>
              </w:tabs>
              <w:spacing w:line="360" w:lineRule="auto"/>
              <w:jc w:val="right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910" w:type="dxa"/>
          </w:tcPr>
          <w:p w:rsidR="00084BF1" w:rsidRPr="006B11D1" w:rsidRDefault="00084BF1" w:rsidP="001E1CE2">
            <w:pPr>
              <w:tabs>
                <w:tab w:val="left" w:pos="2947"/>
                <w:tab w:val="left" w:pos="5381"/>
                <w:tab w:val="left" w:pos="7613"/>
                <w:tab w:val="right" w:pos="9214"/>
                <w:tab w:val="right" w:pos="9781"/>
              </w:tabs>
              <w:spacing w:line="360" w:lineRule="auto"/>
              <w:ind w:left="21"/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6B11D1">
              <w:rPr>
                <w:rFonts w:ascii="Univers 45 Light" w:hAnsi="Univers 45 Light" w:cs="Tahoma"/>
                <w:sz w:val="22"/>
                <w:szCs w:val="20"/>
              </w:rPr>
              <w:t>15. Mai 2019</w:t>
            </w:r>
          </w:p>
        </w:tc>
      </w:tr>
      <w:tr w:rsidR="006B7E36" w:rsidRPr="006B11D1" w:rsidTr="00E47E68">
        <w:tc>
          <w:tcPr>
            <w:tcW w:w="5495" w:type="dxa"/>
          </w:tcPr>
          <w:p w:rsidR="006B7E36" w:rsidRPr="006B11D1" w:rsidRDefault="006B7E36" w:rsidP="006B7E36">
            <w:pPr>
              <w:tabs>
                <w:tab w:val="left" w:pos="2947"/>
                <w:tab w:val="left" w:pos="5306"/>
                <w:tab w:val="left" w:pos="7613"/>
                <w:tab w:val="right" w:pos="9214"/>
                <w:tab w:val="right" w:pos="9781"/>
              </w:tabs>
              <w:spacing w:line="360" w:lineRule="auto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910" w:type="dxa"/>
          </w:tcPr>
          <w:p w:rsidR="006B7E36" w:rsidRPr="006B11D1" w:rsidRDefault="006B7E36" w:rsidP="001E1CE2">
            <w:pPr>
              <w:tabs>
                <w:tab w:val="left" w:pos="2947"/>
                <w:tab w:val="left" w:pos="5381"/>
                <w:tab w:val="left" w:pos="7613"/>
                <w:tab w:val="right" w:pos="9214"/>
                <w:tab w:val="right" w:pos="9781"/>
              </w:tabs>
              <w:spacing w:line="360" w:lineRule="auto"/>
              <w:ind w:left="21"/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</w:p>
        </w:tc>
      </w:tr>
    </w:tbl>
    <w:p w:rsidR="00740672" w:rsidRPr="006B7E36" w:rsidRDefault="00740672" w:rsidP="00740672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B131F3" w:rsidRPr="00AD60CA" w:rsidRDefault="00B131F3" w:rsidP="00B131F3">
      <w:pPr>
        <w:pStyle w:val="berschrift6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 xml:space="preserve">Abschlussbericht 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spacing w:line="360" w:lineRule="auto"/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 xml:space="preserve">Patient(in): </w:t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  <w:t xml:space="preserve">geb.: </w:t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</w:r>
      <w:r w:rsidRPr="00AD60CA">
        <w:rPr>
          <w:rFonts w:ascii="Univers 45 Light" w:hAnsi="Univers 45 Light"/>
          <w:sz w:val="22"/>
          <w:szCs w:val="22"/>
        </w:rPr>
        <w:tab/>
        <w:t>, m/w</w:t>
      </w:r>
    </w:p>
    <w:p w:rsidR="00B131F3" w:rsidRPr="00AD60CA" w:rsidRDefault="00B131F3" w:rsidP="00B131F3">
      <w:pPr>
        <w:spacing w:line="360" w:lineRule="auto"/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 xml:space="preserve">Wohnhaft: 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>Sehr geehrte(r) Frau/Herr  ..................................................,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 xml:space="preserve">o.g. Pat. befand sich vom bis zum  in der Institutsambulanz und Tagesklinik für 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 xml:space="preserve">Psychotherapie in verhaltenstherapeutischer Behandlung. Insgesamt wurden xx Sitzungen durchgeführt, wobei die Therapie planmäßig beendet wurde. Zuständige </w:t>
      </w:r>
      <w:proofErr w:type="spellStart"/>
      <w:r w:rsidRPr="00AD60CA">
        <w:rPr>
          <w:rFonts w:ascii="Univers 45 Light" w:hAnsi="Univers 45 Light"/>
          <w:sz w:val="22"/>
          <w:szCs w:val="22"/>
        </w:rPr>
        <w:t>Behandlerin</w:t>
      </w:r>
      <w:proofErr w:type="spellEnd"/>
      <w:r w:rsidRPr="00AD60CA">
        <w:rPr>
          <w:rFonts w:ascii="Univers 45 Light" w:hAnsi="Univers 45 Light"/>
          <w:sz w:val="22"/>
          <w:szCs w:val="22"/>
        </w:rPr>
        <w:t xml:space="preserve"> war Dipl. Psych. xx </w:t>
      </w:r>
      <w:proofErr w:type="spellStart"/>
      <w:r w:rsidRPr="00AD60CA">
        <w:rPr>
          <w:rFonts w:ascii="Univers 45 Light" w:hAnsi="Univers 45 Light"/>
          <w:sz w:val="22"/>
          <w:szCs w:val="22"/>
        </w:rPr>
        <w:t>xx</w:t>
      </w:r>
      <w:proofErr w:type="spellEnd"/>
      <w:r w:rsidRPr="00AD60CA">
        <w:rPr>
          <w:rFonts w:ascii="Univers 45 Light" w:hAnsi="Univers 45 Light"/>
          <w:sz w:val="22"/>
          <w:szCs w:val="22"/>
        </w:rPr>
        <w:t>. Die Kostenübernahme erfolgte durch die zuständige Krankenkasse: xx.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ind w:right="851"/>
        <w:jc w:val="both"/>
        <w:rPr>
          <w:rFonts w:ascii="Univers 45 Light" w:hAnsi="Univers 45 Light"/>
          <w:b/>
          <w:sz w:val="22"/>
          <w:szCs w:val="22"/>
        </w:rPr>
      </w:pPr>
      <w:r w:rsidRPr="00AD60CA">
        <w:rPr>
          <w:rFonts w:ascii="Univers 45 Light" w:hAnsi="Univers 45 Light"/>
          <w:b/>
          <w:sz w:val="22"/>
          <w:szCs w:val="22"/>
        </w:rPr>
        <w:t>Diagnosen zu Therapiebeginn:</w:t>
      </w:r>
    </w:p>
    <w:p w:rsidR="00B131F3" w:rsidRPr="00AD60CA" w:rsidRDefault="00B131F3" w:rsidP="00B131F3">
      <w:pPr>
        <w:numPr>
          <w:ilvl w:val="0"/>
          <w:numId w:val="17"/>
        </w:numPr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>(F)</w:t>
      </w:r>
    </w:p>
    <w:p w:rsidR="00B131F3" w:rsidRPr="00AD60CA" w:rsidRDefault="00B131F3" w:rsidP="00B131F3">
      <w:pPr>
        <w:numPr>
          <w:ilvl w:val="0"/>
          <w:numId w:val="17"/>
        </w:numPr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>(F)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ind w:right="851"/>
        <w:jc w:val="both"/>
        <w:rPr>
          <w:rFonts w:ascii="Univers 45 Light" w:hAnsi="Univers 45 Light"/>
          <w:b/>
          <w:sz w:val="22"/>
          <w:szCs w:val="22"/>
        </w:rPr>
      </w:pPr>
      <w:r w:rsidRPr="00AD60CA">
        <w:rPr>
          <w:rFonts w:ascii="Univers 45 Light" w:hAnsi="Univers 45 Light"/>
          <w:b/>
          <w:sz w:val="22"/>
          <w:szCs w:val="22"/>
        </w:rPr>
        <w:t>Spontane Symptomschilderung und psychopathologischer Befund zu Therapiebeginn:</w:t>
      </w:r>
    </w:p>
    <w:p w:rsidR="00B131F3" w:rsidRPr="00AD60CA" w:rsidRDefault="00B131F3" w:rsidP="00B131F3">
      <w:pPr>
        <w:jc w:val="both"/>
        <w:rPr>
          <w:rFonts w:ascii="Univers 45 Light" w:hAnsi="Univers 45 Light"/>
          <w:b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b/>
          <w:sz w:val="22"/>
          <w:szCs w:val="22"/>
        </w:rPr>
      </w:pPr>
    </w:p>
    <w:p w:rsidR="00B131F3" w:rsidRPr="00AD60CA" w:rsidRDefault="00B131F3" w:rsidP="00B131F3">
      <w:pPr>
        <w:pStyle w:val="Kommentartext"/>
        <w:jc w:val="both"/>
        <w:rPr>
          <w:rFonts w:ascii="Univers 45 Light" w:hAnsi="Univers 45 Light"/>
          <w:b/>
          <w:sz w:val="22"/>
          <w:szCs w:val="22"/>
        </w:rPr>
      </w:pPr>
      <w:r w:rsidRPr="00AD60CA">
        <w:rPr>
          <w:rFonts w:ascii="Univers 45 Light" w:hAnsi="Univers 45 Light"/>
          <w:b/>
          <w:sz w:val="22"/>
          <w:szCs w:val="22"/>
        </w:rPr>
        <w:t>Lebensgeschichtliche Entwicklung und Krankheitsanamnese: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>(z.T</w:t>
      </w:r>
      <w:r w:rsidR="00ED55E2">
        <w:rPr>
          <w:rFonts w:ascii="Univers 45 Light" w:hAnsi="Univers 45 Light"/>
          <w:sz w:val="22"/>
          <w:szCs w:val="22"/>
        </w:rPr>
        <w:t>.</w:t>
      </w:r>
      <w:bookmarkStart w:id="0" w:name="_GoBack"/>
      <w:bookmarkEnd w:id="0"/>
      <w:r w:rsidRPr="00AD60CA">
        <w:rPr>
          <w:rFonts w:ascii="Univers 45 Light" w:hAnsi="Univers 45 Light"/>
          <w:sz w:val="22"/>
          <w:szCs w:val="22"/>
        </w:rPr>
        <w:t xml:space="preserve"> aus dem Antrag übernehmbar, jedoch unbedingt kürzen und auf wesentliche Inhalte unter Berücksichtigung des Datenschutzes auch hinsichtlich der Angaben über „3. Personen“ b</w:t>
      </w:r>
      <w:r w:rsidRPr="00AD60CA">
        <w:rPr>
          <w:rFonts w:ascii="Univers 45 Light" w:hAnsi="Univers 45 Light"/>
          <w:sz w:val="22"/>
          <w:szCs w:val="22"/>
        </w:rPr>
        <w:t>e</w:t>
      </w:r>
      <w:r w:rsidRPr="00AD60CA">
        <w:rPr>
          <w:rFonts w:ascii="Univers 45 Light" w:hAnsi="Univers 45 Light"/>
          <w:sz w:val="22"/>
          <w:szCs w:val="22"/>
        </w:rPr>
        <w:t>schränken)</w:t>
      </w:r>
    </w:p>
    <w:p w:rsidR="00B131F3" w:rsidRPr="00AD60CA" w:rsidRDefault="00B131F3" w:rsidP="00B131F3">
      <w:pPr>
        <w:jc w:val="both"/>
        <w:rPr>
          <w:rFonts w:ascii="Univers 45 Light" w:hAnsi="Univers 45 Light"/>
          <w:b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b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b/>
          <w:sz w:val="22"/>
          <w:szCs w:val="22"/>
        </w:rPr>
      </w:pPr>
      <w:r w:rsidRPr="00AD60CA">
        <w:rPr>
          <w:rFonts w:ascii="Univers 45 Light" w:hAnsi="Univers 45 Light"/>
          <w:b/>
          <w:sz w:val="22"/>
          <w:szCs w:val="22"/>
        </w:rPr>
        <w:t>Testpsychologische Prä-/Post-Befunde:</w:t>
      </w:r>
    </w:p>
    <w:p w:rsidR="00B131F3" w:rsidRPr="00AD60CA" w:rsidRDefault="00B131F3" w:rsidP="00B131F3">
      <w:pPr>
        <w:pStyle w:val="Textkrper2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pStyle w:val="Textkrper2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pStyle w:val="Textkrper2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pStyle w:val="Textkrper2"/>
        <w:rPr>
          <w:rFonts w:ascii="Univers 45 Light" w:hAnsi="Univers 45 Light"/>
          <w:b/>
          <w:sz w:val="22"/>
          <w:szCs w:val="22"/>
        </w:rPr>
      </w:pPr>
      <w:r w:rsidRPr="00AD60CA">
        <w:rPr>
          <w:rFonts w:ascii="Univers 45 Light" w:hAnsi="Univers 45 Light"/>
          <w:b/>
          <w:sz w:val="22"/>
          <w:szCs w:val="22"/>
        </w:rPr>
        <w:t>Therapieverlauf:</w:t>
      </w:r>
    </w:p>
    <w:p w:rsidR="00B131F3" w:rsidRPr="00AD60CA" w:rsidRDefault="00B131F3" w:rsidP="00B131F3">
      <w:pPr>
        <w:pStyle w:val="Textkrper2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lastRenderedPageBreak/>
        <w:t>(hier kurz aber aussagekräftig den tatsächlichen Verlauf der Therapie schildern – orientiert am Behandlungsplan, Besonderheiten im Verlauf, incl. der eingesetzten Interventionen)</w:t>
      </w:r>
    </w:p>
    <w:p w:rsidR="00B131F3" w:rsidRPr="00AD60CA" w:rsidRDefault="00B131F3" w:rsidP="00B131F3">
      <w:pPr>
        <w:pStyle w:val="Textkrper2"/>
        <w:rPr>
          <w:rFonts w:ascii="Univers 45 Light" w:hAnsi="Univers 45 Light"/>
          <w:b/>
          <w:sz w:val="22"/>
          <w:szCs w:val="22"/>
        </w:rPr>
      </w:pPr>
    </w:p>
    <w:p w:rsidR="00B131F3" w:rsidRPr="00AD60CA" w:rsidRDefault="00B131F3" w:rsidP="00B131F3">
      <w:pPr>
        <w:pStyle w:val="Textkrper2"/>
        <w:rPr>
          <w:rFonts w:ascii="Univers 45 Light" w:hAnsi="Univers 45 Light"/>
          <w:b/>
          <w:sz w:val="22"/>
          <w:szCs w:val="22"/>
        </w:rPr>
      </w:pPr>
    </w:p>
    <w:p w:rsidR="00B131F3" w:rsidRPr="00AD60CA" w:rsidRDefault="00B131F3" w:rsidP="00B131F3">
      <w:pPr>
        <w:pStyle w:val="Textkrper2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>Der Patient/Die Patientin zeigte im Verlauf eine mäßige/gute/sehr g</w:t>
      </w:r>
      <w:r w:rsidRPr="00AD60CA">
        <w:rPr>
          <w:rFonts w:ascii="Univers 45 Light" w:hAnsi="Univers 45 Light"/>
          <w:sz w:val="22"/>
          <w:szCs w:val="22"/>
        </w:rPr>
        <w:t>u</w:t>
      </w:r>
      <w:r w:rsidRPr="00AD60CA">
        <w:rPr>
          <w:rFonts w:ascii="Univers 45 Light" w:hAnsi="Univers 45 Light"/>
          <w:sz w:val="22"/>
          <w:szCs w:val="22"/>
        </w:rPr>
        <w:t xml:space="preserve">te/zunehmende/abnehmende Therapiemotivation. </w:t>
      </w: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  <w:sz w:val="22"/>
          <w:szCs w:val="22"/>
        </w:rPr>
      </w:pPr>
      <w:r w:rsidRPr="00AD60CA">
        <w:rPr>
          <w:rFonts w:ascii="Univers 45 Light" w:hAnsi="Univers 45 Light"/>
          <w:sz w:val="22"/>
          <w:szCs w:val="22"/>
        </w:rPr>
        <w:t>Bei Therapieende waren die o.g. Störungen vollständig/ deutlich/ teilweise/ nicht remittiert. Mit der/dem Pat. wurden am Ende der Therapie folgende Vereinbarungen getroffen/ Empfehlu</w:t>
      </w:r>
      <w:r w:rsidRPr="00AD60CA">
        <w:rPr>
          <w:rFonts w:ascii="Univers 45 Light" w:hAnsi="Univers 45 Light"/>
          <w:sz w:val="22"/>
          <w:szCs w:val="22"/>
        </w:rPr>
        <w:t>n</w:t>
      </w:r>
      <w:r w:rsidRPr="00AD60CA">
        <w:rPr>
          <w:rFonts w:ascii="Univers 45 Light" w:hAnsi="Univers 45 Light"/>
          <w:sz w:val="22"/>
          <w:szCs w:val="22"/>
        </w:rPr>
        <w:t xml:space="preserve">gen besprochen: </w:t>
      </w:r>
    </w:p>
    <w:p w:rsidR="00351E33" w:rsidRPr="00AD60CA" w:rsidRDefault="00351E33" w:rsidP="00B131F3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</w:rPr>
      </w:pPr>
    </w:p>
    <w:p w:rsidR="00B131F3" w:rsidRPr="00AD60CA" w:rsidRDefault="00B131F3" w:rsidP="00B131F3">
      <w:pPr>
        <w:jc w:val="both"/>
        <w:rPr>
          <w:rFonts w:ascii="Univers 45 Light" w:hAnsi="Univers 45 Light"/>
        </w:rPr>
      </w:pPr>
    </w:p>
    <w:p w:rsidR="006B11D1" w:rsidRPr="00AD60CA" w:rsidRDefault="006B11D1" w:rsidP="00B131F3">
      <w:pPr>
        <w:tabs>
          <w:tab w:val="left" w:pos="6135"/>
        </w:tabs>
        <w:jc w:val="both"/>
        <w:rPr>
          <w:rFonts w:ascii="Univers 45 Light" w:hAnsi="Univers 45 Light" w:cs="Tahoma"/>
          <w:sz w:val="20"/>
          <w:szCs w:val="2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35"/>
        <w:gridCol w:w="3136"/>
      </w:tblGrid>
      <w:tr w:rsidR="00351E33" w:rsidRPr="00AD60CA" w:rsidTr="00351E33">
        <w:tc>
          <w:tcPr>
            <w:tcW w:w="3135" w:type="dxa"/>
          </w:tcPr>
          <w:p w:rsidR="00351E33" w:rsidRPr="00AD60CA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135" w:type="dxa"/>
          </w:tcPr>
          <w:p w:rsidR="00351E33" w:rsidRPr="00AD60CA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136" w:type="dxa"/>
          </w:tcPr>
          <w:p w:rsidR="00351E33" w:rsidRPr="00AD60CA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AD60CA">
              <w:rPr>
                <w:rFonts w:ascii="Univers 45 Light" w:hAnsi="Univers 45 Light" w:cs="Tahoma"/>
                <w:sz w:val="22"/>
                <w:szCs w:val="20"/>
              </w:rPr>
              <w:t xml:space="preserve">Dr. Katrin von </w:t>
            </w:r>
            <w:proofErr w:type="spellStart"/>
            <w:r w:rsidRPr="00AD60CA">
              <w:rPr>
                <w:rFonts w:ascii="Univers 45 Light" w:hAnsi="Univers 45 Light" w:cs="Tahoma"/>
                <w:sz w:val="22"/>
                <w:szCs w:val="20"/>
              </w:rPr>
              <w:t>Consbruch</w:t>
            </w:r>
            <w:proofErr w:type="spellEnd"/>
          </w:p>
        </w:tc>
      </w:tr>
      <w:tr w:rsidR="00351E33" w:rsidRPr="00AD60CA" w:rsidTr="00351E33">
        <w:tc>
          <w:tcPr>
            <w:tcW w:w="3135" w:type="dxa"/>
          </w:tcPr>
          <w:p w:rsidR="00351E33" w:rsidRPr="00AD60CA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AD60CA">
              <w:rPr>
                <w:rFonts w:ascii="Univers 45 Light" w:hAnsi="Univers 45 Light" w:cs="Tahoma"/>
                <w:sz w:val="22"/>
                <w:szCs w:val="20"/>
              </w:rPr>
              <w:t>Behandler*in</w:t>
            </w:r>
          </w:p>
        </w:tc>
        <w:tc>
          <w:tcPr>
            <w:tcW w:w="3135" w:type="dxa"/>
          </w:tcPr>
          <w:p w:rsidR="00351E33" w:rsidRPr="00AD60CA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AD60CA">
              <w:rPr>
                <w:rFonts w:ascii="Univers 45 Light" w:hAnsi="Univers 45 Light" w:cs="Tahoma"/>
                <w:sz w:val="22"/>
                <w:szCs w:val="20"/>
              </w:rPr>
              <w:t>Supervisor*in</w:t>
            </w:r>
          </w:p>
        </w:tc>
        <w:tc>
          <w:tcPr>
            <w:tcW w:w="3136" w:type="dxa"/>
          </w:tcPr>
          <w:p w:rsidR="00351E33" w:rsidRPr="00AD60CA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AD60CA">
              <w:rPr>
                <w:rFonts w:ascii="Univers 45 Light" w:hAnsi="Univers 45 Light" w:cs="Tahoma"/>
                <w:sz w:val="22"/>
                <w:szCs w:val="20"/>
              </w:rPr>
              <w:t xml:space="preserve">Klinische Leitung </w:t>
            </w:r>
          </w:p>
          <w:p w:rsidR="00351E33" w:rsidRPr="00AD60CA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AD60CA">
              <w:rPr>
                <w:rFonts w:ascii="Univers 45 Light" w:hAnsi="Univers 45 Light" w:cs="Tahoma"/>
                <w:sz w:val="22"/>
                <w:szCs w:val="20"/>
              </w:rPr>
              <w:t>Ausbildungsambulanz</w:t>
            </w:r>
          </w:p>
        </w:tc>
      </w:tr>
    </w:tbl>
    <w:p w:rsidR="00351E33" w:rsidRPr="00B131F3" w:rsidRDefault="00351E33" w:rsidP="00B131F3">
      <w:pPr>
        <w:tabs>
          <w:tab w:val="left" w:pos="6135"/>
        </w:tabs>
        <w:jc w:val="both"/>
        <w:rPr>
          <w:rFonts w:ascii="Verdana" w:hAnsi="Verdana" w:cs="Tahoma"/>
          <w:sz w:val="20"/>
          <w:szCs w:val="20"/>
        </w:rPr>
      </w:pPr>
      <w:r w:rsidRPr="00B131F3">
        <w:rPr>
          <w:rFonts w:ascii="Verdana" w:hAnsi="Verdana" w:cs="Tahoma"/>
          <w:sz w:val="20"/>
          <w:szCs w:val="20"/>
        </w:rPr>
        <w:tab/>
      </w:r>
      <w:r w:rsidRPr="00B131F3">
        <w:rPr>
          <w:rFonts w:ascii="Verdana" w:hAnsi="Verdana" w:cs="Tahoma"/>
          <w:sz w:val="20"/>
          <w:szCs w:val="20"/>
        </w:rPr>
        <w:tab/>
      </w:r>
    </w:p>
    <w:sectPr w:rsidR="00351E33" w:rsidRPr="00B131F3" w:rsidSect="00080103">
      <w:footerReference w:type="default" r:id="rId8"/>
      <w:headerReference w:type="first" r:id="rId9"/>
      <w:pgSz w:w="11907" w:h="16840" w:code="9"/>
      <w:pgMar w:top="1276" w:right="1275" w:bottom="1701" w:left="1366" w:header="720" w:footer="139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525" w:rsidRDefault="008D5525">
      <w:r>
        <w:separator/>
      </w:r>
    </w:p>
  </w:endnote>
  <w:endnote w:type="continuationSeparator" w:id="0">
    <w:p w:rsidR="008D5525" w:rsidRDefault="008D5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45 Light">
    <w:panose1 w:val="020B0403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6B1" w:rsidRDefault="007946B1" w:rsidP="00A357CA">
    <w:pPr>
      <w:pStyle w:val="tu-briefseitenzahl"/>
      <w:framePr w:w="1486" w:h="975" w:hRule="exact" w:wrap="around" w:vAnchor="page" w:hAnchor="page" w:x="8866" w:y="15276"/>
      <w:rPr>
        <w:sz w:val="20"/>
      </w:rPr>
    </w:pPr>
  </w:p>
  <w:p w:rsidR="007946B1" w:rsidRDefault="007946B1" w:rsidP="00A357CA">
    <w:pPr>
      <w:pStyle w:val="tu-briefseitenzahl"/>
      <w:framePr w:w="1486" w:h="975" w:hRule="exact" w:wrap="around" w:vAnchor="page" w:hAnchor="page" w:x="8866" w:y="15276"/>
      <w:rPr>
        <w:sz w:val="20"/>
      </w:rPr>
    </w:pPr>
  </w:p>
  <w:p w:rsidR="00C43C52" w:rsidRPr="00407D19" w:rsidRDefault="00407D19" w:rsidP="00A357CA">
    <w:pPr>
      <w:pStyle w:val="tu-briefseitenzahl"/>
      <w:framePr w:w="1486" w:h="975" w:hRule="exact" w:wrap="around" w:vAnchor="page" w:hAnchor="page" w:x="8866" w:y="15276"/>
      <w:rPr>
        <w:sz w:val="20"/>
      </w:rPr>
    </w:pPr>
    <w:r w:rsidRPr="00407D19">
      <w:rPr>
        <w:sz w:val="20"/>
      </w:rPr>
      <w:t>Seite</w:t>
    </w:r>
    <w:r>
      <w:rPr>
        <w:sz w:val="20"/>
      </w:rPr>
      <w:t xml:space="preserve"> </w:t>
    </w:r>
    <w:r w:rsidR="00E319A9" w:rsidRPr="00407D19">
      <w:rPr>
        <w:sz w:val="20"/>
      </w:rPr>
      <w:fldChar w:fldCharType="begin"/>
    </w:r>
    <w:r w:rsidR="00E319A9" w:rsidRPr="00407D19">
      <w:rPr>
        <w:sz w:val="20"/>
      </w:rPr>
      <w:instrText xml:space="preserve">PAGE  </w:instrText>
    </w:r>
    <w:r w:rsidR="00E319A9" w:rsidRPr="00407D19">
      <w:rPr>
        <w:sz w:val="20"/>
      </w:rPr>
      <w:fldChar w:fldCharType="separate"/>
    </w:r>
    <w:r w:rsidR="00ED55E2">
      <w:rPr>
        <w:noProof/>
        <w:sz w:val="20"/>
      </w:rPr>
      <w:t>2</w:t>
    </w:r>
    <w:r w:rsidR="00E319A9" w:rsidRPr="00407D19">
      <w:rPr>
        <w:noProof/>
        <w:sz w:val="20"/>
      </w:rPr>
      <w:fldChar w:fldCharType="end"/>
    </w:r>
    <w:r w:rsidR="00A357CA" w:rsidRPr="00A357CA">
      <w:rPr>
        <w:noProof/>
        <w:sz w:val="20"/>
      </w:rPr>
      <w:t xml:space="preserve"> </w:t>
    </w:r>
    <w:r w:rsidR="00A357CA">
      <w:rPr>
        <w:noProof/>
        <w:sz w:val="20"/>
      </w:rPr>
      <w:t xml:space="preserve">von </w:t>
    </w:r>
    <w:r w:rsidR="00A357CA">
      <w:rPr>
        <w:noProof/>
        <w:sz w:val="20"/>
      </w:rPr>
      <w:fldChar w:fldCharType="begin"/>
    </w:r>
    <w:r w:rsidR="00A357CA">
      <w:rPr>
        <w:noProof/>
        <w:sz w:val="20"/>
      </w:rPr>
      <w:instrText xml:space="preserve"> NUMPAGES  \* Arabic  \* MERGEFORMAT </w:instrText>
    </w:r>
    <w:r w:rsidR="00A357CA">
      <w:rPr>
        <w:noProof/>
        <w:sz w:val="20"/>
      </w:rPr>
      <w:fldChar w:fldCharType="separate"/>
    </w:r>
    <w:r w:rsidR="00ED55E2">
      <w:rPr>
        <w:noProof/>
        <w:sz w:val="20"/>
      </w:rPr>
      <w:t>2</w:t>
    </w:r>
    <w:r w:rsidR="00A357CA">
      <w:rPr>
        <w:noProof/>
        <w:sz w:val="20"/>
      </w:rPr>
      <w:fldChar w:fldCharType="end"/>
    </w:r>
  </w:p>
  <w:p w:rsidR="00C43C52" w:rsidRDefault="00154EAD" w:rsidP="005E63CB">
    <w:pPr>
      <w:pStyle w:val="Fuzeile"/>
      <w:ind w:right="-1"/>
    </w:pPr>
    <w:r w:rsidRPr="00154EAD">
      <w:rPr>
        <w:noProof/>
      </w:rPr>
      <mc:AlternateContent>
        <mc:Choice Requires="wps">
          <w:drawing>
            <wp:anchor distT="0" distB="0" distL="114300" distR="114300" simplePos="0" relativeHeight="251694080" behindDoc="0" locked="1" layoutInCell="0" allowOverlap="0" wp14:anchorId="3E21B568" wp14:editId="2E3927B5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Pr="00154EAD">
      <w:rPr>
        <w:noProof/>
      </w:rPr>
      <mc:AlternateContent>
        <mc:Choice Requires="wps">
          <w:drawing>
            <wp:anchor distT="0" distB="0" distL="114300" distR="114300" simplePos="0" relativeHeight="251695104" behindDoc="0" locked="1" layoutInCell="0" allowOverlap="0" wp14:anchorId="61B504D2" wp14:editId="7886E3B9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2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Pr="00154EAD">
      <w:rPr>
        <w:noProof/>
      </w:rPr>
      <mc:AlternateContent>
        <mc:Choice Requires="wps">
          <w:drawing>
            <wp:anchor distT="0" distB="0" distL="114300" distR="114300" simplePos="0" relativeHeight="251696128" behindDoc="0" locked="1" layoutInCell="0" allowOverlap="0" wp14:anchorId="69DB1E93" wp14:editId="1630DCAC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4" name="Gerade Verbindu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4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525" w:rsidRDefault="008D5525">
      <w:r>
        <w:separator/>
      </w:r>
    </w:p>
  </w:footnote>
  <w:footnote w:type="continuationSeparator" w:id="0">
    <w:p w:rsidR="008D5525" w:rsidRDefault="008D5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C52" w:rsidRDefault="00B131F3" w:rsidP="005E63CB">
    <w:pPr>
      <w:pStyle w:val="Kopfzeile"/>
      <w:tabs>
        <w:tab w:val="clear" w:pos="4536"/>
        <w:tab w:val="clear" w:pos="9072"/>
        <w:tab w:val="left" w:pos="0"/>
        <w:tab w:val="left" w:pos="3499"/>
      </w:tabs>
      <w:jc w:val="both"/>
      <w:rPr>
        <w:vertAlign w:val="subscript"/>
      </w:rPr>
    </w:pPr>
    <w:r>
      <w:rPr>
        <w:rFonts w:ascii="Univers 45 Light" w:hAnsi="Univers 45 Light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35C170B7" wp14:editId="590DFDA9">
              <wp:simplePos x="0" y="0"/>
              <wp:positionH relativeFrom="column">
                <wp:posOffset>55880</wp:posOffset>
              </wp:positionH>
              <wp:positionV relativeFrom="paragraph">
                <wp:posOffset>104775</wp:posOffset>
              </wp:positionV>
              <wp:extent cx="5693410" cy="9625330"/>
              <wp:effectExtent l="0" t="0" r="2540" b="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3410" cy="9625330"/>
                        <a:chOff x="0" y="0"/>
                        <a:chExt cx="5693638" cy="9625957"/>
                      </a:xfrm>
                    </wpg:grpSpPr>
                    <wpg:grpSp>
                      <wpg:cNvPr id="4" name="Gruppieren 4"/>
                      <wpg:cNvGrpSpPr/>
                      <wpg:grpSpPr>
                        <a:xfrm>
                          <a:off x="0" y="0"/>
                          <a:ext cx="5693638" cy="9625957"/>
                          <a:chOff x="0" y="0"/>
                          <a:chExt cx="5693465" cy="9627862"/>
                        </a:xfrm>
                      </wpg:grpSpPr>
                      <pic:pic xmlns:pic="http://schemas.openxmlformats.org/drawingml/2006/picture">
                        <pic:nvPicPr>
                          <pic:cNvPr id="44" name="Grafik 44" descr="\\klipsy1.psych.tu-dresden.de\shares\bologov\IAP\Briefbogen\IAP-Briefbogen_Fußzeile_6,5.pn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9246947"/>
                            <a:ext cx="5674415" cy="38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 descr="H:\IAP\Logo\Final\FINAL\IAP-Logo Kopf komplett_final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 descr="H:\IAP\Briefbogen\IAP-Briefbogen_Adressfeld_Hohe Str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076325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8" o:spid="_x0000_s1026" style="position:absolute;margin-left:4.4pt;margin-top:8.25pt;width:448.3pt;height:757.9pt;z-index:251724800" coordsize="56936,962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JQVAtTG9nbyBL&#10;b3BmIDg8L3JkZjpsaT4KICAgICAgICAgICAgPC9yZGY6QWx0PgogICAgICAgICA8L2RjOnRpdGxl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xOS0wNS0wOFQwOTo1Mzo1NCswMjow&#10;MDwveGFwOkNyZWF0ZURhdGU+CiAgICAgICAgIDx4YXA6TW9kaWZ5RGF0ZT4yMDE5LTA1LTA4VDA3&#10;OjU0OjA3WjwveGFwOk1vZGlmeURhdGU+CiAgICAgICAgIDx4YXA6TWV0YWRhdGFEYXRlPjIwMTkt&#10;MDUtMDhUMDk6NTM6NTQrMDI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4ODwv&#10;eGFwR0ltZzpoZWlnaHQ+CiAgICAgICAgICAgICAgICAgIDx4YXBHSW1nOmZvcm1hdD5KUEVHPC94&#10;YXBHSW1nOmZvcm1hdD4KICAgICAgICAgICAgICAgICAgPHhh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X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">
              <v:group id="Gruppieren 4" o:spid="_x0000_s1027" style="position:absolute;width:56936;height:96259" coordsize="56934,96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4" o:spid="_x0000_s1028" type="#_x0000_t75" style="position:absolute;left:190;top:92469;width:56744;height:3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3MDFAAAA2wAAAA8AAABkcnMvZG93bnJldi54bWxEj0FrwkAUhO+C/2F5Qm9mowaR1FW0RSi0&#10;oEax9PbIvibB7NuQ3Wr6711B8DjMzDfMfNmZWlyodZVlBaMoBkGcW11xoeB42AxnIJxH1lhbJgX/&#10;5GC56PfmmGp75T1dMl+IAGGXooLS+yaV0uUlGXSRbYiD92tbgz7ItpC6xWuAm1qO43gqDVYcFkps&#10;6K2k/Jz9GQWn6pTIn88Ov47ZaPterye78epbqZdBt3oF4anzz/Cj/aEVJAncv4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NzAxQAAANsAAAAPAAAAAAAAAAAAAAAA&#10;AJ8CAABkcnMvZG93bnJldi54bWxQSwUGAAAAAAQABAD3AAAAkQMAAAAA&#10;">
                  <v:imagedata r:id="rId4" o:title="IAP-Briefbogen_Fußzeile_6,5"/>
                  <v:path arrowok="t"/>
                </v:shape>
                <v:shape id="Grafik 3" o:spid="_x0000_s1029" type="#_x0000_t75" style="position:absolute;width:28575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EoODEAAAA2gAAAA8AAABkcnMvZG93bnJldi54bWxEj0FrwkAUhO+C/2F5hd50o1IpqZtQRUt7&#10;EbU99PjIPrOh2bchu8akv75bEDwOM/MNs8p7W4uOWl85VjCbJiCIC6crLhV8fe4mzyB8QNZYOyYF&#10;A3nIs/Fohal2Vz5SdwqliBD2KSowITSplL4wZNFPXUMcvbNrLYYo21LqFq8Rbms5T5KltFhxXDDY&#10;0MZQ8XO6WAXn2nRv++3wLfvfw4Cz8iNZmyelHh/61xcQgfpwD9/a71rBAv6vxBs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EoODEAAAA2gAAAA8AAAAAAAAAAAAAAAAA&#10;nwIAAGRycy9kb3ducmV2LnhtbFBLBQYAAAAABAAEAPcAAACQAwAAAAA=&#10;">
                  <v:imagedata r:id="rId5" o:title="IAP-Logo Kopf komplett_final"/>
                  <v:path arrowok="t"/>
                </v:shape>
              </v:group>
              <v:shape id="Grafik 6" o:spid="_x0000_s1030" type="#_x0000_t75" style="position:absolute;left:190;top:10763;width:25337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UOjFAAAA2gAAAA8AAABkcnMvZG93bnJldi54bWxEj81uwjAQhO+V+g7WIvXWOHCgJcWJUAGp&#10;h174aeG4ipc4JV5HsQspT18jIXEczcw3mmnR20acqPO1YwXDJAVBXDpdc6Vgu1k+v4LwAVlj45gU&#10;/JGHIn98mGKm3ZlXdFqHSkQI+wwVmBDaTEpfGrLoE9cSR+/gOoshyq6SusNzhNtGjtJ0LC3WHBcM&#10;tvRuqDyuf62C/feLXs2/Uj0xn4fd4me0uWzDXKmnQT97AxGoD/fwrf2hFYzheiXeA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lDoxQAAANoAAAAPAAAAAAAAAAAAAAAA&#10;AJ8CAABkcnMvZG93bnJldi54bWxQSwUGAAAAAAQABAD3AAAAkQMAAAAA&#10;">
                <v:imagedata r:id="rId6" o:title="IAP-Briefbogen_Adressfeld_Hohe Str"/>
                <v:path arrowok="t"/>
              </v:shape>
            </v:group>
          </w:pict>
        </mc:Fallback>
      </mc:AlternateContent>
    </w:r>
    <w:r w:rsidR="0053556F">
      <w:rPr>
        <w:noProof/>
        <w:vertAlign w:val="subscript"/>
      </w:rPr>
      <w:drawing>
        <wp:anchor distT="0" distB="0" distL="114300" distR="114300" simplePos="0" relativeHeight="251726848" behindDoc="1" locked="0" layoutInCell="1" allowOverlap="1" wp14:anchorId="2EE80A54" wp14:editId="16E10C97">
          <wp:simplePos x="0" y="0"/>
          <wp:positionH relativeFrom="column">
            <wp:posOffset>3514090</wp:posOffset>
          </wp:positionH>
          <wp:positionV relativeFrom="paragraph">
            <wp:posOffset>1343025</wp:posOffset>
          </wp:positionV>
          <wp:extent cx="2171700" cy="600075"/>
          <wp:effectExtent l="0" t="0" r="0" b="9525"/>
          <wp:wrapNone/>
          <wp:docPr id="9" name="Grafik 9" descr="H:\_IAP\Briefbogen\IAP-Briefbogen_Kontaktfeld_Ausbildungsbüro onhe Kontak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_IAP\Briefbogen\IAP-Briefbogen_Kontaktfeld_Ausbildungsbüro onhe Kontakte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F1">
      <w:rPr>
        <w:rFonts w:ascii="Univers 45 Light" w:hAnsi="Univers 45 Light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76672" behindDoc="0" locked="1" layoutInCell="0" allowOverlap="0" wp14:anchorId="7E55850F" wp14:editId="31DE7D3F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6" name="Gerade Verbindung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6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="00244C77">
      <w:rPr>
        <w:noProof/>
      </w:rPr>
      <mc:AlternateContent>
        <mc:Choice Requires="wps">
          <w:drawing>
            <wp:anchor distT="0" distB="0" distL="114300" distR="114300" simplePos="0" relativeHeight="251692032" behindDoc="0" locked="1" layoutInCell="0" allowOverlap="0" wp14:anchorId="3F77A9D6" wp14:editId="6CBB4950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7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="00084BF1">
      <w:rPr>
        <w:noProof/>
      </w:rPr>
      <mc:AlternateContent>
        <mc:Choice Requires="wps">
          <w:drawing>
            <wp:anchor distT="0" distB="0" distL="114300" distR="114300" simplePos="0" relativeHeight="251674624" behindDoc="0" locked="1" layoutInCell="0" allowOverlap="0" wp14:anchorId="67F86258" wp14:editId="3EE1B38B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E788D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E1C44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16CD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B968B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3CFC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>
    <w:nsid w:val="FFFFFF81"/>
    <w:multiLevelType w:val="singleLevel"/>
    <w:tmpl w:val="38D0E9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Times New Roman" w:hint="default"/>
      </w:rPr>
    </w:lvl>
  </w:abstractNum>
  <w:abstractNum w:abstractNumId="6">
    <w:nsid w:val="FFFFFF82"/>
    <w:multiLevelType w:val="singleLevel"/>
    <w:tmpl w:val="F67ED3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Times New Roman" w:hint="default"/>
      </w:rPr>
    </w:lvl>
  </w:abstractNum>
  <w:abstractNum w:abstractNumId="7">
    <w:nsid w:val="FFFFFF83"/>
    <w:multiLevelType w:val="singleLevel"/>
    <w:tmpl w:val="9D4880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8">
    <w:nsid w:val="FFFFFF88"/>
    <w:multiLevelType w:val="singleLevel"/>
    <w:tmpl w:val="F6A83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68AB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>
    <w:nsid w:val="091B71C1"/>
    <w:multiLevelType w:val="hybridMultilevel"/>
    <w:tmpl w:val="9DC056A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4B7BD4"/>
    <w:multiLevelType w:val="hybridMultilevel"/>
    <w:tmpl w:val="B328755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77D29CC"/>
    <w:multiLevelType w:val="hybridMultilevel"/>
    <w:tmpl w:val="E00A80C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E52ACC"/>
    <w:multiLevelType w:val="hybridMultilevel"/>
    <w:tmpl w:val="FC6C7A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D3200E"/>
    <w:multiLevelType w:val="hybridMultilevel"/>
    <w:tmpl w:val="AA7E45E4"/>
    <w:lvl w:ilvl="0" w:tplc="CDF0FDB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03914FF"/>
    <w:multiLevelType w:val="hybridMultilevel"/>
    <w:tmpl w:val="129E74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5B0D5F"/>
    <w:multiLevelType w:val="hybridMultilevel"/>
    <w:tmpl w:val="53A667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5"/>
  </w:num>
  <w:num w:numId="15">
    <w:abstractNumId w:val="14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DC7"/>
    <w:rsid w:val="00034799"/>
    <w:rsid w:val="000410F3"/>
    <w:rsid w:val="000453B4"/>
    <w:rsid w:val="000461C0"/>
    <w:rsid w:val="00047716"/>
    <w:rsid w:val="00063FE9"/>
    <w:rsid w:val="00076E97"/>
    <w:rsid w:val="00080103"/>
    <w:rsid w:val="000801D6"/>
    <w:rsid w:val="00081EDB"/>
    <w:rsid w:val="00083FC4"/>
    <w:rsid w:val="00084BF1"/>
    <w:rsid w:val="000857EC"/>
    <w:rsid w:val="000B1A77"/>
    <w:rsid w:val="000B37BE"/>
    <w:rsid w:val="000C18B6"/>
    <w:rsid w:val="000D6A80"/>
    <w:rsid w:val="000E3F27"/>
    <w:rsid w:val="000F22AD"/>
    <w:rsid w:val="000F29E4"/>
    <w:rsid w:val="001031B4"/>
    <w:rsid w:val="00125D2B"/>
    <w:rsid w:val="0013281F"/>
    <w:rsid w:val="00140515"/>
    <w:rsid w:val="00144234"/>
    <w:rsid w:val="00154EAD"/>
    <w:rsid w:val="001939CA"/>
    <w:rsid w:val="001A0448"/>
    <w:rsid w:val="001A69E5"/>
    <w:rsid w:val="001B3577"/>
    <w:rsid w:val="001B4356"/>
    <w:rsid w:val="001B6E12"/>
    <w:rsid w:val="001C0A59"/>
    <w:rsid w:val="001D314A"/>
    <w:rsid w:val="001E1CE2"/>
    <w:rsid w:val="002036C4"/>
    <w:rsid w:val="00231F40"/>
    <w:rsid w:val="00244C77"/>
    <w:rsid w:val="00255BDB"/>
    <w:rsid w:val="00264416"/>
    <w:rsid w:val="00272F70"/>
    <w:rsid w:val="00274CB0"/>
    <w:rsid w:val="002C50C4"/>
    <w:rsid w:val="002C624B"/>
    <w:rsid w:val="002E0A7D"/>
    <w:rsid w:val="002F0070"/>
    <w:rsid w:val="002F6CFC"/>
    <w:rsid w:val="003126BB"/>
    <w:rsid w:val="003331A6"/>
    <w:rsid w:val="00351AAD"/>
    <w:rsid w:val="00351E33"/>
    <w:rsid w:val="00361092"/>
    <w:rsid w:val="003847A7"/>
    <w:rsid w:val="003907C0"/>
    <w:rsid w:val="003920B3"/>
    <w:rsid w:val="00396C44"/>
    <w:rsid w:val="003A15F9"/>
    <w:rsid w:val="003B259B"/>
    <w:rsid w:val="003B7136"/>
    <w:rsid w:val="003B7471"/>
    <w:rsid w:val="003C5F7E"/>
    <w:rsid w:val="003C7AEF"/>
    <w:rsid w:val="003D5943"/>
    <w:rsid w:val="00407D19"/>
    <w:rsid w:val="00417E11"/>
    <w:rsid w:val="00432FFB"/>
    <w:rsid w:val="00442E4E"/>
    <w:rsid w:val="004514EF"/>
    <w:rsid w:val="00471F15"/>
    <w:rsid w:val="00484342"/>
    <w:rsid w:val="00485095"/>
    <w:rsid w:val="00491164"/>
    <w:rsid w:val="00492398"/>
    <w:rsid w:val="00493B8B"/>
    <w:rsid w:val="00494549"/>
    <w:rsid w:val="004B2B10"/>
    <w:rsid w:val="004B4EDB"/>
    <w:rsid w:val="004E3507"/>
    <w:rsid w:val="004E7523"/>
    <w:rsid w:val="00515046"/>
    <w:rsid w:val="00520149"/>
    <w:rsid w:val="005313C4"/>
    <w:rsid w:val="0053556F"/>
    <w:rsid w:val="00540FCF"/>
    <w:rsid w:val="00543E42"/>
    <w:rsid w:val="0055385E"/>
    <w:rsid w:val="005549DA"/>
    <w:rsid w:val="0055612D"/>
    <w:rsid w:val="00560C6A"/>
    <w:rsid w:val="00563549"/>
    <w:rsid w:val="00564DF4"/>
    <w:rsid w:val="005776EB"/>
    <w:rsid w:val="005A3EE2"/>
    <w:rsid w:val="005C5B96"/>
    <w:rsid w:val="005C74A6"/>
    <w:rsid w:val="005D64FE"/>
    <w:rsid w:val="005E63CB"/>
    <w:rsid w:val="005E74CC"/>
    <w:rsid w:val="005F0471"/>
    <w:rsid w:val="00602065"/>
    <w:rsid w:val="006111C6"/>
    <w:rsid w:val="00625029"/>
    <w:rsid w:val="006366DE"/>
    <w:rsid w:val="006512F5"/>
    <w:rsid w:val="00653364"/>
    <w:rsid w:val="00657E72"/>
    <w:rsid w:val="00670C29"/>
    <w:rsid w:val="00673082"/>
    <w:rsid w:val="00686529"/>
    <w:rsid w:val="00686B91"/>
    <w:rsid w:val="00691081"/>
    <w:rsid w:val="00691AB3"/>
    <w:rsid w:val="00695158"/>
    <w:rsid w:val="00695BF5"/>
    <w:rsid w:val="006B11D1"/>
    <w:rsid w:val="006B7E36"/>
    <w:rsid w:val="006B7F88"/>
    <w:rsid w:val="006D3E23"/>
    <w:rsid w:val="006D41F6"/>
    <w:rsid w:val="006E2DB1"/>
    <w:rsid w:val="00706FF2"/>
    <w:rsid w:val="007079C1"/>
    <w:rsid w:val="00727143"/>
    <w:rsid w:val="00740672"/>
    <w:rsid w:val="00745D5C"/>
    <w:rsid w:val="0076075B"/>
    <w:rsid w:val="00770E3C"/>
    <w:rsid w:val="00774465"/>
    <w:rsid w:val="00784C5D"/>
    <w:rsid w:val="00784D55"/>
    <w:rsid w:val="007946B1"/>
    <w:rsid w:val="007B5675"/>
    <w:rsid w:val="007C13A7"/>
    <w:rsid w:val="007C4242"/>
    <w:rsid w:val="007C50B2"/>
    <w:rsid w:val="007C5B23"/>
    <w:rsid w:val="007D663B"/>
    <w:rsid w:val="007F714F"/>
    <w:rsid w:val="007F7177"/>
    <w:rsid w:val="00823596"/>
    <w:rsid w:val="00823647"/>
    <w:rsid w:val="008308FE"/>
    <w:rsid w:val="00830C8B"/>
    <w:rsid w:val="00854DFF"/>
    <w:rsid w:val="00856A8A"/>
    <w:rsid w:val="00870EAC"/>
    <w:rsid w:val="00874D8B"/>
    <w:rsid w:val="00882CFC"/>
    <w:rsid w:val="008837E3"/>
    <w:rsid w:val="008958D9"/>
    <w:rsid w:val="008C4AA1"/>
    <w:rsid w:val="008D5525"/>
    <w:rsid w:val="008E03C9"/>
    <w:rsid w:val="0090128D"/>
    <w:rsid w:val="009032B2"/>
    <w:rsid w:val="00915498"/>
    <w:rsid w:val="00923866"/>
    <w:rsid w:val="00935386"/>
    <w:rsid w:val="00953FE6"/>
    <w:rsid w:val="00964ADD"/>
    <w:rsid w:val="00970AD9"/>
    <w:rsid w:val="009711AB"/>
    <w:rsid w:val="009736E9"/>
    <w:rsid w:val="009873C4"/>
    <w:rsid w:val="00997053"/>
    <w:rsid w:val="009A4238"/>
    <w:rsid w:val="009A4D67"/>
    <w:rsid w:val="009B3E8E"/>
    <w:rsid w:val="009E0C29"/>
    <w:rsid w:val="009E4640"/>
    <w:rsid w:val="009F67BB"/>
    <w:rsid w:val="00A11469"/>
    <w:rsid w:val="00A115A5"/>
    <w:rsid w:val="00A139F2"/>
    <w:rsid w:val="00A15269"/>
    <w:rsid w:val="00A225D4"/>
    <w:rsid w:val="00A22653"/>
    <w:rsid w:val="00A235AD"/>
    <w:rsid w:val="00A357CA"/>
    <w:rsid w:val="00A37577"/>
    <w:rsid w:val="00A423CD"/>
    <w:rsid w:val="00A51409"/>
    <w:rsid w:val="00A70CB2"/>
    <w:rsid w:val="00A71B94"/>
    <w:rsid w:val="00A975ED"/>
    <w:rsid w:val="00AB16B2"/>
    <w:rsid w:val="00AC2910"/>
    <w:rsid w:val="00AD60CA"/>
    <w:rsid w:val="00B05681"/>
    <w:rsid w:val="00B131F3"/>
    <w:rsid w:val="00B20418"/>
    <w:rsid w:val="00B64710"/>
    <w:rsid w:val="00B72D29"/>
    <w:rsid w:val="00B95FD2"/>
    <w:rsid w:val="00BC6442"/>
    <w:rsid w:val="00BC7EC3"/>
    <w:rsid w:val="00BF1B1D"/>
    <w:rsid w:val="00C0249F"/>
    <w:rsid w:val="00C04ED2"/>
    <w:rsid w:val="00C077CB"/>
    <w:rsid w:val="00C309D7"/>
    <w:rsid w:val="00C30BE0"/>
    <w:rsid w:val="00C321C5"/>
    <w:rsid w:val="00C32498"/>
    <w:rsid w:val="00C329C2"/>
    <w:rsid w:val="00C32FE1"/>
    <w:rsid w:val="00C43C52"/>
    <w:rsid w:val="00C450D6"/>
    <w:rsid w:val="00C47BF0"/>
    <w:rsid w:val="00C516CB"/>
    <w:rsid w:val="00C530F4"/>
    <w:rsid w:val="00C6186C"/>
    <w:rsid w:val="00C738F7"/>
    <w:rsid w:val="00CB0DC7"/>
    <w:rsid w:val="00CD6DFF"/>
    <w:rsid w:val="00D0088F"/>
    <w:rsid w:val="00D171D5"/>
    <w:rsid w:val="00D26B3F"/>
    <w:rsid w:val="00D4333D"/>
    <w:rsid w:val="00D627E4"/>
    <w:rsid w:val="00D6352C"/>
    <w:rsid w:val="00D851D2"/>
    <w:rsid w:val="00D95CB1"/>
    <w:rsid w:val="00DB2E92"/>
    <w:rsid w:val="00DD5897"/>
    <w:rsid w:val="00DE0102"/>
    <w:rsid w:val="00DF63F2"/>
    <w:rsid w:val="00E00DAC"/>
    <w:rsid w:val="00E1764E"/>
    <w:rsid w:val="00E319A9"/>
    <w:rsid w:val="00E32D1C"/>
    <w:rsid w:val="00E47E68"/>
    <w:rsid w:val="00E50AFB"/>
    <w:rsid w:val="00E740A2"/>
    <w:rsid w:val="00EA66A2"/>
    <w:rsid w:val="00EA6D1A"/>
    <w:rsid w:val="00EC32E8"/>
    <w:rsid w:val="00EC47A4"/>
    <w:rsid w:val="00ED055E"/>
    <w:rsid w:val="00ED55E2"/>
    <w:rsid w:val="00ED5C4C"/>
    <w:rsid w:val="00EF1AA8"/>
    <w:rsid w:val="00F14970"/>
    <w:rsid w:val="00F37F6F"/>
    <w:rsid w:val="00F45C35"/>
    <w:rsid w:val="00F466DA"/>
    <w:rsid w:val="00F53042"/>
    <w:rsid w:val="00F60621"/>
    <w:rsid w:val="00F76D49"/>
    <w:rsid w:val="00FA302A"/>
    <w:rsid w:val="00FC169A"/>
    <w:rsid w:val="00FD152C"/>
    <w:rsid w:val="00FF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71F15"/>
    <w:pPr>
      <w:autoSpaceDE w:val="0"/>
      <w:autoSpaceDN w:val="0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71F15"/>
    <w:pPr>
      <w:keepNext/>
      <w:jc w:val="both"/>
      <w:outlineLvl w:val="0"/>
    </w:pPr>
    <w:rPr>
      <w:rFonts w:ascii="Verdana" w:hAnsi="Verdana"/>
      <w:b/>
      <w:sz w:val="20"/>
      <w:szCs w:val="20"/>
    </w:rPr>
  </w:style>
  <w:style w:type="paragraph" w:styleId="berschrift2">
    <w:name w:val="heading 2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1"/>
    </w:pPr>
    <w:rPr>
      <w:rFonts w:ascii="Verdana" w:hAnsi="Verdana"/>
      <w:b/>
      <w:color w:val="000000"/>
      <w:sz w:val="20"/>
      <w:szCs w:val="22"/>
    </w:rPr>
  </w:style>
  <w:style w:type="paragraph" w:styleId="berschrift3">
    <w:name w:val="heading 3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2"/>
    </w:pPr>
    <w:rPr>
      <w:rFonts w:ascii="Verdana" w:hAnsi="Verdana"/>
      <w:b/>
      <w:bCs/>
      <w:sz w:val="18"/>
    </w:rPr>
  </w:style>
  <w:style w:type="paragraph" w:styleId="berschrift6">
    <w:name w:val="heading 6"/>
    <w:basedOn w:val="Standard"/>
    <w:next w:val="Standard"/>
    <w:link w:val="berschrift6Zchn"/>
    <w:qFormat/>
    <w:rsid w:val="00471F15"/>
    <w:pPr>
      <w:keepNext/>
      <w:autoSpaceDE/>
      <w:autoSpaceDN/>
      <w:jc w:val="both"/>
      <w:outlineLvl w:val="5"/>
    </w:pPr>
    <w:rPr>
      <w:rFonts w:eastAsia="Arial Unicode MS"/>
      <w:b/>
      <w:bCs/>
      <w:sz w:val="28"/>
      <w:u w:val="single"/>
    </w:rPr>
  </w:style>
  <w:style w:type="paragraph" w:styleId="berschrift7">
    <w:name w:val="heading 7"/>
    <w:basedOn w:val="Standard"/>
    <w:next w:val="Standard"/>
    <w:qFormat/>
    <w:rsid w:val="00471F15"/>
    <w:pPr>
      <w:keepNext/>
      <w:autoSpaceDE/>
      <w:autoSpaceDN/>
      <w:ind w:left="2832" w:firstLine="708"/>
      <w:jc w:val="both"/>
      <w:outlineLvl w:val="6"/>
    </w:pPr>
    <w:rPr>
      <w:b/>
      <w:bCs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ud-brieftextgross">
    <w:name w:val="tud-brief_text gross"/>
    <w:basedOn w:val="Standard"/>
    <w:rsid w:val="00471F15"/>
    <w:pPr>
      <w:widowControl w:val="0"/>
      <w:spacing w:line="280" w:lineRule="atLeast"/>
    </w:pPr>
    <w:rPr>
      <w:rFonts w:ascii="Univers 45 Light" w:hAnsi="Univers 45 Light"/>
      <w:color w:val="000000"/>
      <w:sz w:val="22"/>
      <w:szCs w:val="22"/>
    </w:rPr>
  </w:style>
  <w:style w:type="paragraph" w:customStyle="1" w:styleId="tud-briefkontakt">
    <w:name w:val="tud-brief_kontakt"/>
    <w:basedOn w:val="tud-brieftextgross"/>
    <w:rsid w:val="00471F15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rsid w:val="00471F15"/>
    <w:pPr>
      <w:widowControl w:val="0"/>
      <w:spacing w:line="280" w:lineRule="exact"/>
    </w:pPr>
    <w:rPr>
      <w:rFonts w:ascii="Univers 45 Light" w:hAnsi="Univers 45 Light"/>
      <w:color w:val="000000"/>
      <w:w w:val="101"/>
      <w:sz w:val="18"/>
      <w:szCs w:val="18"/>
    </w:rPr>
  </w:style>
  <w:style w:type="paragraph" w:customStyle="1" w:styleId="tud-brieffussleiste">
    <w:name w:val="tud-brief_fussleiste"/>
    <w:basedOn w:val="tud-briefkontakt"/>
    <w:rsid w:val="00471F15"/>
    <w:pPr>
      <w:spacing w:line="180" w:lineRule="exact"/>
      <w:ind w:left="0" w:firstLine="0"/>
    </w:pPr>
  </w:style>
  <w:style w:type="paragraph" w:customStyle="1" w:styleId="Sprechblasentext1">
    <w:name w:val="Sprechblasentext1"/>
    <w:basedOn w:val="Standard"/>
    <w:rsid w:val="00471F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71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71F1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471F15"/>
    <w:rPr>
      <w:color w:val="0000FF"/>
      <w:u w:val="single"/>
    </w:rPr>
  </w:style>
  <w:style w:type="paragraph" w:customStyle="1" w:styleId="tud-briefbetreffzeile">
    <w:name w:val="tud-brief_betreffzeile"/>
    <w:basedOn w:val="tud-brieftextgross"/>
    <w:rsid w:val="00471F15"/>
    <w:pPr>
      <w:spacing w:before="4876" w:after="280"/>
    </w:pPr>
    <w:rPr>
      <w:b/>
      <w:iCs/>
    </w:rPr>
  </w:style>
  <w:style w:type="paragraph" w:customStyle="1" w:styleId="tu-briefseitenzahl">
    <w:name w:val="tu-brief_seitenzahl"/>
    <w:basedOn w:val="Fuzeile"/>
    <w:rsid w:val="00471F15"/>
    <w:pPr>
      <w:framePr w:wrap="auto" w:vAnchor="text" w:hAnchor="margin" w:xAlign="right" w:y="1"/>
      <w:jc w:val="right"/>
    </w:pPr>
    <w:rPr>
      <w:rFonts w:ascii="Univers 45 Light" w:hAnsi="Univers 45 Light"/>
      <w:sz w:val="18"/>
      <w:szCs w:val="18"/>
    </w:rPr>
  </w:style>
  <w:style w:type="paragraph" w:styleId="Sprechblasentext">
    <w:name w:val="Balloon Text"/>
    <w:basedOn w:val="Standard"/>
    <w:semiHidden/>
    <w:rsid w:val="00471F15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471F15"/>
    <w:rPr>
      <w:color w:val="800080"/>
      <w:u w:val="single"/>
    </w:rPr>
  </w:style>
  <w:style w:type="character" w:styleId="Kommentarzeichen">
    <w:name w:val="annotation reference"/>
    <w:basedOn w:val="Absatz-Standardschriftart"/>
    <w:semiHidden/>
    <w:rsid w:val="00471F15"/>
    <w:rPr>
      <w:sz w:val="18"/>
    </w:rPr>
  </w:style>
  <w:style w:type="paragraph" w:styleId="Kommentartext">
    <w:name w:val="annotation text"/>
    <w:basedOn w:val="Standard"/>
    <w:link w:val="KommentartextZchn"/>
    <w:semiHidden/>
    <w:rsid w:val="00471F15"/>
  </w:style>
  <w:style w:type="paragraph" w:styleId="Kommentarthema">
    <w:name w:val="annotation subject"/>
    <w:basedOn w:val="Kommentartext"/>
    <w:next w:val="Kommentartext"/>
    <w:semiHidden/>
    <w:rsid w:val="00471F15"/>
  </w:style>
  <w:style w:type="paragraph" w:styleId="Textkrper">
    <w:name w:val="Body Text"/>
    <w:basedOn w:val="Standard"/>
    <w:rsid w:val="00471F15"/>
    <w:pPr>
      <w:jc w:val="both"/>
    </w:pPr>
    <w:rPr>
      <w:rFonts w:ascii="Verdana" w:hAnsi="Verdana" w:cs="Arial"/>
      <w:bCs/>
      <w:sz w:val="18"/>
      <w:szCs w:val="20"/>
    </w:rPr>
  </w:style>
  <w:style w:type="paragraph" w:styleId="Textkrper2">
    <w:name w:val="Body Text 2"/>
    <w:basedOn w:val="Standard"/>
    <w:link w:val="Textkrper2Zchn"/>
    <w:rsid w:val="00471F15"/>
    <w:pPr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</w:pPr>
    <w:rPr>
      <w:rFonts w:ascii="Verdana" w:hAnsi="Verdana"/>
      <w:sz w:val="20"/>
    </w:rPr>
  </w:style>
  <w:style w:type="paragraph" w:styleId="E-Mail-Signatur">
    <w:name w:val="E-mail Signature"/>
    <w:basedOn w:val="Standard"/>
    <w:rsid w:val="00EC32E8"/>
    <w:pPr>
      <w:autoSpaceDE/>
      <w:autoSpaceDN/>
    </w:pPr>
  </w:style>
  <w:style w:type="table" w:styleId="Tabellenraster">
    <w:name w:val="Table Grid"/>
    <w:basedOn w:val="NormaleTabelle"/>
    <w:rsid w:val="00084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rsid w:val="00B131F3"/>
    <w:rPr>
      <w:rFonts w:eastAsia="Arial Unicode MS"/>
      <w:b/>
      <w:bCs/>
      <w:sz w:val="28"/>
      <w:szCs w:val="24"/>
      <w:u w:val="single"/>
    </w:rPr>
  </w:style>
  <w:style w:type="character" w:customStyle="1" w:styleId="KommentartextZchn">
    <w:name w:val="Kommentartext Zchn"/>
    <w:basedOn w:val="Absatz-Standardschriftart"/>
    <w:link w:val="Kommentartext"/>
    <w:semiHidden/>
    <w:rsid w:val="00B131F3"/>
    <w:rPr>
      <w:sz w:val="24"/>
      <w:szCs w:val="24"/>
    </w:rPr>
  </w:style>
  <w:style w:type="character" w:customStyle="1" w:styleId="Textkrper2Zchn">
    <w:name w:val="Textkörper 2 Zchn"/>
    <w:basedOn w:val="Absatz-Standardschriftart"/>
    <w:link w:val="Textkrper2"/>
    <w:rsid w:val="00B131F3"/>
    <w:rPr>
      <w:rFonts w:ascii="Verdana" w:hAnsi="Verdan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71F15"/>
    <w:pPr>
      <w:autoSpaceDE w:val="0"/>
      <w:autoSpaceDN w:val="0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71F15"/>
    <w:pPr>
      <w:keepNext/>
      <w:jc w:val="both"/>
      <w:outlineLvl w:val="0"/>
    </w:pPr>
    <w:rPr>
      <w:rFonts w:ascii="Verdana" w:hAnsi="Verdana"/>
      <w:b/>
      <w:sz w:val="20"/>
      <w:szCs w:val="20"/>
    </w:rPr>
  </w:style>
  <w:style w:type="paragraph" w:styleId="berschrift2">
    <w:name w:val="heading 2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1"/>
    </w:pPr>
    <w:rPr>
      <w:rFonts w:ascii="Verdana" w:hAnsi="Verdana"/>
      <w:b/>
      <w:color w:val="000000"/>
      <w:sz w:val="20"/>
      <w:szCs w:val="22"/>
    </w:rPr>
  </w:style>
  <w:style w:type="paragraph" w:styleId="berschrift3">
    <w:name w:val="heading 3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2"/>
    </w:pPr>
    <w:rPr>
      <w:rFonts w:ascii="Verdana" w:hAnsi="Verdana"/>
      <w:b/>
      <w:bCs/>
      <w:sz w:val="18"/>
    </w:rPr>
  </w:style>
  <w:style w:type="paragraph" w:styleId="berschrift6">
    <w:name w:val="heading 6"/>
    <w:basedOn w:val="Standard"/>
    <w:next w:val="Standard"/>
    <w:link w:val="berschrift6Zchn"/>
    <w:qFormat/>
    <w:rsid w:val="00471F15"/>
    <w:pPr>
      <w:keepNext/>
      <w:autoSpaceDE/>
      <w:autoSpaceDN/>
      <w:jc w:val="both"/>
      <w:outlineLvl w:val="5"/>
    </w:pPr>
    <w:rPr>
      <w:rFonts w:eastAsia="Arial Unicode MS"/>
      <w:b/>
      <w:bCs/>
      <w:sz w:val="28"/>
      <w:u w:val="single"/>
    </w:rPr>
  </w:style>
  <w:style w:type="paragraph" w:styleId="berschrift7">
    <w:name w:val="heading 7"/>
    <w:basedOn w:val="Standard"/>
    <w:next w:val="Standard"/>
    <w:qFormat/>
    <w:rsid w:val="00471F15"/>
    <w:pPr>
      <w:keepNext/>
      <w:autoSpaceDE/>
      <w:autoSpaceDN/>
      <w:ind w:left="2832" w:firstLine="708"/>
      <w:jc w:val="both"/>
      <w:outlineLvl w:val="6"/>
    </w:pPr>
    <w:rPr>
      <w:b/>
      <w:bCs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ud-brieftextgross">
    <w:name w:val="tud-brief_text gross"/>
    <w:basedOn w:val="Standard"/>
    <w:rsid w:val="00471F15"/>
    <w:pPr>
      <w:widowControl w:val="0"/>
      <w:spacing w:line="280" w:lineRule="atLeast"/>
    </w:pPr>
    <w:rPr>
      <w:rFonts w:ascii="Univers 45 Light" w:hAnsi="Univers 45 Light"/>
      <w:color w:val="000000"/>
      <w:sz w:val="22"/>
      <w:szCs w:val="22"/>
    </w:rPr>
  </w:style>
  <w:style w:type="paragraph" w:customStyle="1" w:styleId="tud-briefkontakt">
    <w:name w:val="tud-brief_kontakt"/>
    <w:basedOn w:val="tud-brieftextgross"/>
    <w:rsid w:val="00471F15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rsid w:val="00471F15"/>
    <w:pPr>
      <w:widowControl w:val="0"/>
      <w:spacing w:line="280" w:lineRule="exact"/>
    </w:pPr>
    <w:rPr>
      <w:rFonts w:ascii="Univers 45 Light" w:hAnsi="Univers 45 Light"/>
      <w:color w:val="000000"/>
      <w:w w:val="101"/>
      <w:sz w:val="18"/>
      <w:szCs w:val="18"/>
    </w:rPr>
  </w:style>
  <w:style w:type="paragraph" w:customStyle="1" w:styleId="tud-brieffussleiste">
    <w:name w:val="tud-brief_fussleiste"/>
    <w:basedOn w:val="tud-briefkontakt"/>
    <w:rsid w:val="00471F15"/>
    <w:pPr>
      <w:spacing w:line="180" w:lineRule="exact"/>
      <w:ind w:left="0" w:firstLine="0"/>
    </w:pPr>
  </w:style>
  <w:style w:type="paragraph" w:customStyle="1" w:styleId="Sprechblasentext1">
    <w:name w:val="Sprechblasentext1"/>
    <w:basedOn w:val="Standard"/>
    <w:rsid w:val="00471F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71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71F1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471F15"/>
    <w:rPr>
      <w:color w:val="0000FF"/>
      <w:u w:val="single"/>
    </w:rPr>
  </w:style>
  <w:style w:type="paragraph" w:customStyle="1" w:styleId="tud-briefbetreffzeile">
    <w:name w:val="tud-brief_betreffzeile"/>
    <w:basedOn w:val="tud-brieftextgross"/>
    <w:rsid w:val="00471F15"/>
    <w:pPr>
      <w:spacing w:before="4876" w:after="280"/>
    </w:pPr>
    <w:rPr>
      <w:b/>
      <w:iCs/>
    </w:rPr>
  </w:style>
  <w:style w:type="paragraph" w:customStyle="1" w:styleId="tu-briefseitenzahl">
    <w:name w:val="tu-brief_seitenzahl"/>
    <w:basedOn w:val="Fuzeile"/>
    <w:rsid w:val="00471F15"/>
    <w:pPr>
      <w:framePr w:wrap="auto" w:vAnchor="text" w:hAnchor="margin" w:xAlign="right" w:y="1"/>
      <w:jc w:val="right"/>
    </w:pPr>
    <w:rPr>
      <w:rFonts w:ascii="Univers 45 Light" w:hAnsi="Univers 45 Light"/>
      <w:sz w:val="18"/>
      <w:szCs w:val="18"/>
    </w:rPr>
  </w:style>
  <w:style w:type="paragraph" w:styleId="Sprechblasentext">
    <w:name w:val="Balloon Text"/>
    <w:basedOn w:val="Standard"/>
    <w:semiHidden/>
    <w:rsid w:val="00471F15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471F15"/>
    <w:rPr>
      <w:color w:val="800080"/>
      <w:u w:val="single"/>
    </w:rPr>
  </w:style>
  <w:style w:type="character" w:styleId="Kommentarzeichen">
    <w:name w:val="annotation reference"/>
    <w:basedOn w:val="Absatz-Standardschriftart"/>
    <w:semiHidden/>
    <w:rsid w:val="00471F15"/>
    <w:rPr>
      <w:sz w:val="18"/>
    </w:rPr>
  </w:style>
  <w:style w:type="paragraph" w:styleId="Kommentartext">
    <w:name w:val="annotation text"/>
    <w:basedOn w:val="Standard"/>
    <w:link w:val="KommentartextZchn"/>
    <w:semiHidden/>
    <w:rsid w:val="00471F15"/>
  </w:style>
  <w:style w:type="paragraph" w:styleId="Kommentarthema">
    <w:name w:val="annotation subject"/>
    <w:basedOn w:val="Kommentartext"/>
    <w:next w:val="Kommentartext"/>
    <w:semiHidden/>
    <w:rsid w:val="00471F15"/>
  </w:style>
  <w:style w:type="paragraph" w:styleId="Textkrper">
    <w:name w:val="Body Text"/>
    <w:basedOn w:val="Standard"/>
    <w:rsid w:val="00471F15"/>
    <w:pPr>
      <w:jc w:val="both"/>
    </w:pPr>
    <w:rPr>
      <w:rFonts w:ascii="Verdana" w:hAnsi="Verdana" w:cs="Arial"/>
      <w:bCs/>
      <w:sz w:val="18"/>
      <w:szCs w:val="20"/>
    </w:rPr>
  </w:style>
  <w:style w:type="paragraph" w:styleId="Textkrper2">
    <w:name w:val="Body Text 2"/>
    <w:basedOn w:val="Standard"/>
    <w:link w:val="Textkrper2Zchn"/>
    <w:rsid w:val="00471F15"/>
    <w:pPr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</w:pPr>
    <w:rPr>
      <w:rFonts w:ascii="Verdana" w:hAnsi="Verdana"/>
      <w:sz w:val="20"/>
    </w:rPr>
  </w:style>
  <w:style w:type="paragraph" w:styleId="E-Mail-Signatur">
    <w:name w:val="E-mail Signature"/>
    <w:basedOn w:val="Standard"/>
    <w:rsid w:val="00EC32E8"/>
    <w:pPr>
      <w:autoSpaceDE/>
      <w:autoSpaceDN/>
    </w:pPr>
  </w:style>
  <w:style w:type="table" w:styleId="Tabellenraster">
    <w:name w:val="Table Grid"/>
    <w:basedOn w:val="NormaleTabelle"/>
    <w:rsid w:val="00084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rsid w:val="00B131F3"/>
    <w:rPr>
      <w:rFonts w:eastAsia="Arial Unicode MS"/>
      <w:b/>
      <w:bCs/>
      <w:sz w:val="28"/>
      <w:szCs w:val="24"/>
      <w:u w:val="single"/>
    </w:rPr>
  </w:style>
  <w:style w:type="character" w:customStyle="1" w:styleId="KommentartextZchn">
    <w:name w:val="Kommentartext Zchn"/>
    <w:basedOn w:val="Absatz-Standardschriftart"/>
    <w:link w:val="Kommentartext"/>
    <w:semiHidden/>
    <w:rsid w:val="00B131F3"/>
    <w:rPr>
      <w:sz w:val="24"/>
      <w:szCs w:val="24"/>
    </w:rPr>
  </w:style>
  <w:style w:type="character" w:customStyle="1" w:styleId="Textkrper2Zchn">
    <w:name w:val="Textkörper 2 Zchn"/>
    <w:basedOn w:val="Absatz-Standardschriftart"/>
    <w:link w:val="Textkrper2"/>
    <w:rsid w:val="00B131F3"/>
    <w:rPr>
      <w:rFonts w:ascii="Verdana" w:hAnsi="Verdan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IAP_Ausbildungsgang PPT_ohne Kontakte_2019</Template>
  <TotalTime>0</TotalTime>
  <Pages>2</Pages>
  <Words>162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IAP-Briefbogen</vt:lpstr>
    </vt:vector>
  </TitlesOfParts>
  <Company>MDC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IAP-Briefbogen</dc:title>
  <dc:creator>consbruch</dc:creator>
  <cp:lastModifiedBy>consbruch</cp:lastModifiedBy>
  <cp:revision>2</cp:revision>
  <cp:lastPrinted>2019-08-23T10:02:00Z</cp:lastPrinted>
  <dcterms:created xsi:type="dcterms:W3CDTF">2019-09-06T13:29:00Z</dcterms:created>
  <dcterms:modified xsi:type="dcterms:W3CDTF">2019-09-06T13:29:00Z</dcterms:modified>
</cp:coreProperties>
</file>